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Y="590"/>
        <w:tblW w:w="5000" w:type="pct"/>
        <w:tblLook w:val="04A0" w:firstRow="1" w:lastRow="0" w:firstColumn="1" w:lastColumn="0" w:noHBand="0" w:noVBand="1"/>
        <w:tblCaption w:val="Layout table"/>
      </w:tblPr>
      <w:tblGrid>
        <w:gridCol w:w="10800"/>
      </w:tblGrid>
      <w:tr w:rsidR="00EA415B" w14:paraId="28FA6CBB" w14:textId="77777777" w:rsidTr="08B536D2">
        <w:tc>
          <w:tcPr>
            <w:tcW w:w="10800" w:type="dxa"/>
            <w:shd w:val="clear" w:color="auto" w:fill="253356" w:themeFill="accent1" w:themeFillShade="80"/>
          </w:tcPr>
          <w:p w14:paraId="0D3AEF49" w14:textId="78047130" w:rsidR="00EA415B" w:rsidRDefault="00375B27" w:rsidP="08B536D2">
            <w:pPr>
              <w:pStyle w:val="Month"/>
              <w:rPr>
                <w:color w:val="FF0000"/>
              </w:rPr>
            </w:pPr>
            <w:r>
              <w:fldChar w:fldCharType="begin"/>
            </w:r>
            <w:r>
              <w:instrText xml:space="preserve"> DOCVARIABLE  MonthStart \@ MMMM \* MERGEFORMAT </w:instrText>
            </w:r>
            <w:r>
              <w:fldChar w:fldCharType="separate"/>
            </w:r>
            <w:r w:rsidR="00FD1BFB">
              <w:t>October</w:t>
            </w:r>
            <w:r>
              <w:fldChar w:fldCharType="end"/>
            </w:r>
          </w:p>
        </w:tc>
      </w:tr>
      <w:tr w:rsidR="00EA415B" w14:paraId="2BE89312" w14:textId="77777777" w:rsidTr="08B536D2">
        <w:tc>
          <w:tcPr>
            <w:tcW w:w="10800" w:type="dxa"/>
            <w:tcBorders>
              <w:bottom w:val="single" w:sz="12" w:space="0" w:color="FFFFFF" w:themeColor="background1"/>
            </w:tcBorders>
            <w:shd w:val="clear" w:color="auto" w:fill="253356" w:themeFill="accent1" w:themeFillShade="80"/>
          </w:tcPr>
          <w:p w14:paraId="2A2A1807" w14:textId="60F2EC2A" w:rsidR="00EA415B" w:rsidRDefault="00FD1BFB" w:rsidP="00350237">
            <w:pPr>
              <w:pStyle w:val="Year"/>
            </w:pPr>
            <w:r>
              <w:t>202</w:t>
            </w:r>
            <w:r w:rsidR="00AB1E37">
              <w:t>6</w:t>
            </w:r>
          </w:p>
        </w:tc>
      </w:tr>
    </w:tbl>
    <w:tbl>
      <w:tblPr>
        <w:tblStyle w:val="PlainTable4"/>
        <w:tblW w:w="5013" w:type="pct"/>
        <w:tblLayout w:type="fixed"/>
        <w:tblCellMar>
          <w:top w:w="288" w:type="dxa"/>
          <w:left w:w="115" w:type="dxa"/>
          <w:bottom w:w="288" w:type="dxa"/>
          <w:right w:w="115" w:type="dxa"/>
        </w:tblCellMar>
        <w:tblLook w:val="0600" w:firstRow="0" w:lastRow="0" w:firstColumn="0" w:lastColumn="0" w:noHBand="1" w:noVBand="1"/>
        <w:tblCaption w:val="Layout table"/>
      </w:tblPr>
      <w:tblGrid>
        <w:gridCol w:w="6631"/>
        <w:gridCol w:w="4197"/>
      </w:tblGrid>
      <w:tr w:rsidR="00EA415B" w14:paraId="2C5116DC" w14:textId="77777777" w:rsidTr="00350237">
        <w:trPr>
          <w:trHeight w:hRule="exact" w:val="2860"/>
        </w:trPr>
        <w:tc>
          <w:tcPr>
            <w:tcW w:w="6632" w:type="dxa"/>
            <w:tcMar>
              <w:left w:w="403" w:type="dxa"/>
            </w:tcMar>
          </w:tcPr>
          <w:p w14:paraId="145EDACE" w14:textId="741C5130" w:rsidR="00AC5168" w:rsidRPr="00350237" w:rsidRDefault="00350237">
            <w:pPr>
              <w:pStyle w:val="Title"/>
              <w:rPr>
                <w:sz w:val="36"/>
                <w:szCs w:val="36"/>
              </w:rPr>
            </w:pPr>
            <w:r w:rsidRPr="00350237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662848" behindDoc="0" locked="0" layoutInCell="1" allowOverlap="1" wp14:anchorId="633B69DD" wp14:editId="658F336E">
                  <wp:simplePos x="0" y="0"/>
                  <wp:positionH relativeFrom="column">
                    <wp:posOffset>2563495</wp:posOffset>
                  </wp:positionH>
                  <wp:positionV relativeFrom="paragraph">
                    <wp:posOffset>100330</wp:posOffset>
                  </wp:positionV>
                  <wp:extent cx="1261730" cy="1022350"/>
                  <wp:effectExtent l="0" t="0" r="0" b="635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FM2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757" cy="1029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C5168" w:rsidRPr="00350237">
              <w:rPr>
                <w:sz w:val="36"/>
                <w:szCs w:val="36"/>
              </w:rPr>
              <w:t>St. Francis College</w:t>
            </w:r>
          </w:p>
          <w:p w14:paraId="15FCCC55" w14:textId="43466D11" w:rsidR="00EA415B" w:rsidRDefault="00D53820">
            <w:pPr>
              <w:pStyle w:val="Title"/>
              <w:rPr>
                <w:sz w:val="36"/>
                <w:szCs w:val="36"/>
              </w:rPr>
            </w:pPr>
            <w:r w:rsidRPr="00350237">
              <w:rPr>
                <w:sz w:val="36"/>
                <w:szCs w:val="36"/>
              </w:rPr>
              <w:t>Franciscan Month</w:t>
            </w:r>
            <w:r w:rsidR="000769DE" w:rsidRPr="00350237">
              <w:rPr>
                <w:sz w:val="36"/>
                <w:szCs w:val="36"/>
              </w:rPr>
              <w:t xml:space="preserve"> 202</w:t>
            </w:r>
            <w:r w:rsidR="00DC606C">
              <w:rPr>
                <w:sz w:val="36"/>
                <w:szCs w:val="36"/>
              </w:rPr>
              <w:t>6</w:t>
            </w:r>
          </w:p>
          <w:p w14:paraId="5D288272" w14:textId="521F1B63" w:rsidR="001613FE" w:rsidRPr="00350237" w:rsidRDefault="001613FE">
            <w:pPr>
              <w:pStyle w:val="Title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Final Calendar</w:t>
            </w:r>
          </w:p>
          <w:p w14:paraId="1E3794E6" w14:textId="39CE222F" w:rsidR="00EA415B" w:rsidRDefault="00EA415B">
            <w:pPr>
              <w:pStyle w:val="BodyText"/>
              <w:rPr>
                <w:lang w:val="fr-FR"/>
              </w:rPr>
            </w:pPr>
          </w:p>
        </w:tc>
        <w:tc>
          <w:tcPr>
            <w:tcW w:w="4197" w:type="dxa"/>
          </w:tcPr>
          <w:p w14:paraId="555801FC" w14:textId="17DC28F7" w:rsidR="00EA415B" w:rsidRDefault="00350237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7728" behindDoc="0" locked="0" layoutInCell="1" allowOverlap="1" wp14:anchorId="6BAE991C" wp14:editId="321138EF">
                  <wp:simplePos x="0" y="0"/>
                  <wp:positionH relativeFrom="column">
                    <wp:posOffset>286385</wp:posOffset>
                  </wp:positionH>
                  <wp:positionV relativeFrom="paragraph">
                    <wp:posOffset>36830</wp:posOffset>
                  </wp:positionV>
                  <wp:extent cx="2232660" cy="1324584"/>
                  <wp:effectExtent l="0" t="0" r="0" b="9525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Francis_and_Clare_550x343_framed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660" cy="1324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tbl>
      <w:tblPr>
        <w:tblStyle w:val="TableCalendar"/>
        <w:tblW w:w="5000" w:type="pct"/>
        <w:tblLayout w:type="fixed"/>
        <w:tblLook w:val="0420" w:firstRow="1" w:lastRow="0" w:firstColumn="0" w:lastColumn="0" w:noHBand="0" w:noVBand="1"/>
        <w:tblCaption w:val="Layout table"/>
      </w:tblPr>
      <w:tblGrid>
        <w:gridCol w:w="1443"/>
        <w:gridCol w:w="1528"/>
        <w:gridCol w:w="1679"/>
        <w:gridCol w:w="1503"/>
        <w:gridCol w:w="1552"/>
        <w:gridCol w:w="1617"/>
        <w:gridCol w:w="1462"/>
      </w:tblGrid>
      <w:tr w:rsidR="00EA415B" w14:paraId="3018B3CB" w14:textId="77777777" w:rsidTr="0005214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sdt>
          <w:sdtPr>
            <w:id w:val="2085032416"/>
            <w:placeholder>
              <w:docPart w:val="AF6A1A1C699E411982B06199AFDE9C1E"/>
            </w:placeholder>
            <w:temporary/>
            <w:showingPlcHdr/>
            <w15:appearance w15:val="hidden"/>
          </w:sdtPr>
          <w:sdtEndPr/>
          <w:sdtContent>
            <w:tc>
              <w:tcPr>
                <w:tcW w:w="1443" w:type="dxa"/>
              </w:tcPr>
              <w:p w14:paraId="3DE6C87E" w14:textId="77777777" w:rsidR="00EA415B" w:rsidRDefault="00375B27">
                <w:pPr>
                  <w:pStyle w:val="Days"/>
                </w:pPr>
                <w:r>
                  <w:t>Sunday</w:t>
                </w:r>
              </w:p>
            </w:tc>
          </w:sdtContent>
        </w:sdt>
        <w:tc>
          <w:tcPr>
            <w:tcW w:w="1528" w:type="dxa"/>
          </w:tcPr>
          <w:p w14:paraId="59A66A0E" w14:textId="77777777" w:rsidR="00EA415B" w:rsidRDefault="00EC2C29">
            <w:pPr>
              <w:pStyle w:val="Days"/>
            </w:pPr>
            <w:sdt>
              <w:sdtPr>
                <w:id w:val="2141225648"/>
                <w:placeholder>
                  <w:docPart w:val="F2D4AB0265B34482B3401B098F0F4560"/>
                </w:placeholder>
                <w:temporary/>
                <w:showingPlcHdr/>
                <w15:appearance w15:val="hidden"/>
              </w:sdtPr>
              <w:sdtEndPr/>
              <w:sdtContent>
                <w:r w:rsidR="00375B27">
                  <w:t>Monday</w:t>
                </w:r>
              </w:sdtContent>
            </w:sdt>
          </w:p>
        </w:tc>
        <w:tc>
          <w:tcPr>
            <w:tcW w:w="1679" w:type="dxa"/>
          </w:tcPr>
          <w:p w14:paraId="603F8495" w14:textId="77777777" w:rsidR="00EA415B" w:rsidRDefault="00EC2C29">
            <w:pPr>
              <w:pStyle w:val="Days"/>
            </w:pPr>
            <w:sdt>
              <w:sdtPr>
                <w:id w:val="-225834277"/>
                <w:placeholder>
                  <w:docPart w:val="87F4EBB2FE324DF1A44CEF550E32C568"/>
                </w:placeholder>
                <w:temporary/>
                <w:showingPlcHdr/>
                <w15:appearance w15:val="hidden"/>
              </w:sdtPr>
              <w:sdtEndPr/>
              <w:sdtContent>
                <w:r w:rsidR="00375B27">
                  <w:t>Tuesday</w:t>
                </w:r>
              </w:sdtContent>
            </w:sdt>
          </w:p>
        </w:tc>
        <w:tc>
          <w:tcPr>
            <w:tcW w:w="1503" w:type="dxa"/>
          </w:tcPr>
          <w:p w14:paraId="7FCE3EBD" w14:textId="77777777" w:rsidR="00EA415B" w:rsidRDefault="00EC2C29">
            <w:pPr>
              <w:pStyle w:val="Days"/>
            </w:pPr>
            <w:sdt>
              <w:sdtPr>
                <w:id w:val="-1121838800"/>
                <w:placeholder>
                  <w:docPart w:val="1BAE7BCC1DAA48DEA9856F40B12E4B50"/>
                </w:placeholder>
                <w:temporary/>
                <w:showingPlcHdr/>
                <w15:appearance w15:val="hidden"/>
              </w:sdtPr>
              <w:sdtEndPr/>
              <w:sdtContent>
                <w:r w:rsidR="00375B27">
                  <w:t>Wednesday</w:t>
                </w:r>
              </w:sdtContent>
            </w:sdt>
          </w:p>
        </w:tc>
        <w:tc>
          <w:tcPr>
            <w:tcW w:w="1552" w:type="dxa"/>
          </w:tcPr>
          <w:p w14:paraId="2649C71B" w14:textId="77777777" w:rsidR="00EA415B" w:rsidRDefault="00EC2C29">
            <w:pPr>
              <w:pStyle w:val="Days"/>
            </w:pPr>
            <w:sdt>
              <w:sdtPr>
                <w:id w:val="-1805692476"/>
                <w:placeholder>
                  <w:docPart w:val="344E173151FC44FAB09D564BDDDEA15B"/>
                </w:placeholder>
                <w:temporary/>
                <w:showingPlcHdr/>
                <w15:appearance w15:val="hidden"/>
              </w:sdtPr>
              <w:sdtEndPr/>
              <w:sdtContent>
                <w:r w:rsidR="00375B27">
                  <w:t>Thursday</w:t>
                </w:r>
              </w:sdtContent>
            </w:sdt>
          </w:p>
        </w:tc>
        <w:tc>
          <w:tcPr>
            <w:tcW w:w="1617" w:type="dxa"/>
          </w:tcPr>
          <w:p w14:paraId="776826C1" w14:textId="77777777" w:rsidR="00EA415B" w:rsidRDefault="00EC2C29">
            <w:pPr>
              <w:pStyle w:val="Days"/>
            </w:pPr>
            <w:sdt>
              <w:sdtPr>
                <w:id w:val="815225377"/>
                <w:placeholder>
                  <w:docPart w:val="A89BBEFF33054F739913360A50EE00AA"/>
                </w:placeholder>
                <w:temporary/>
                <w:showingPlcHdr/>
                <w15:appearance w15:val="hidden"/>
              </w:sdtPr>
              <w:sdtEndPr/>
              <w:sdtContent>
                <w:r w:rsidR="00375B27">
                  <w:t>Friday</w:t>
                </w:r>
              </w:sdtContent>
            </w:sdt>
          </w:p>
        </w:tc>
        <w:tc>
          <w:tcPr>
            <w:tcW w:w="1462" w:type="dxa"/>
          </w:tcPr>
          <w:p w14:paraId="71A3B30B" w14:textId="77777777" w:rsidR="00EA415B" w:rsidRDefault="00EC2C29">
            <w:pPr>
              <w:pStyle w:val="Days"/>
            </w:pPr>
            <w:sdt>
              <w:sdtPr>
                <w:id w:val="36251574"/>
                <w:placeholder>
                  <w:docPart w:val="E80229159F424849A71BC71CE57358F5"/>
                </w:placeholder>
                <w:temporary/>
                <w:showingPlcHdr/>
                <w15:appearance w15:val="hidden"/>
              </w:sdtPr>
              <w:sdtEndPr/>
              <w:sdtContent>
                <w:r w:rsidR="00375B27">
                  <w:t>Saturday</w:t>
                </w:r>
              </w:sdtContent>
            </w:sdt>
          </w:p>
        </w:tc>
      </w:tr>
      <w:tr w:rsidR="00EA415B" w14:paraId="150D3C01" w14:textId="77777777" w:rsidTr="00052140">
        <w:tc>
          <w:tcPr>
            <w:tcW w:w="1443" w:type="dxa"/>
            <w:tcBorders>
              <w:bottom w:val="nil"/>
            </w:tcBorders>
          </w:tcPr>
          <w:p w14:paraId="3EB643E5" w14:textId="77777777" w:rsidR="00EA415B" w:rsidRDefault="00375B27">
            <w:pPr>
              <w:pStyle w:val="Dates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 w:rsidR="00FD1BFB">
              <w:instrText>Tuesday</w:instrText>
            </w:r>
            <w:r>
              <w:fldChar w:fldCharType="end"/>
            </w:r>
            <w:r>
              <w:instrText xml:space="preserve"> = "Sunday" 1 ""</w:instrText>
            </w:r>
            <w:r>
              <w:fldChar w:fldCharType="end"/>
            </w:r>
          </w:p>
        </w:tc>
        <w:tc>
          <w:tcPr>
            <w:tcW w:w="1528" w:type="dxa"/>
            <w:tcBorders>
              <w:bottom w:val="nil"/>
            </w:tcBorders>
          </w:tcPr>
          <w:p w14:paraId="7157772A" w14:textId="5BE236BD" w:rsidR="00EA415B" w:rsidRDefault="00EA415B">
            <w:pPr>
              <w:pStyle w:val="Dates"/>
            </w:pPr>
          </w:p>
        </w:tc>
        <w:tc>
          <w:tcPr>
            <w:tcW w:w="1679" w:type="dxa"/>
            <w:tcBorders>
              <w:bottom w:val="nil"/>
            </w:tcBorders>
          </w:tcPr>
          <w:p w14:paraId="43837155" w14:textId="7B3F454E" w:rsidR="00EA415B" w:rsidRDefault="006B6B5B">
            <w:pPr>
              <w:pStyle w:val="Dates"/>
            </w:pPr>
            <w:r>
              <w:t>9/8</w:t>
            </w:r>
          </w:p>
        </w:tc>
        <w:tc>
          <w:tcPr>
            <w:tcW w:w="1503" w:type="dxa"/>
            <w:tcBorders>
              <w:bottom w:val="nil"/>
            </w:tcBorders>
          </w:tcPr>
          <w:p w14:paraId="249F9316" w14:textId="27DE1BB8" w:rsidR="00EA415B" w:rsidRDefault="00EA415B">
            <w:pPr>
              <w:pStyle w:val="Dates"/>
            </w:pPr>
          </w:p>
        </w:tc>
        <w:tc>
          <w:tcPr>
            <w:tcW w:w="1552" w:type="dxa"/>
            <w:tcBorders>
              <w:bottom w:val="nil"/>
            </w:tcBorders>
          </w:tcPr>
          <w:p w14:paraId="18DA783B" w14:textId="0EDA2728" w:rsidR="00EA415B" w:rsidRDefault="00E52BD4">
            <w:pPr>
              <w:pStyle w:val="Dates"/>
            </w:pPr>
            <w:r>
              <w:t>1</w:t>
            </w:r>
          </w:p>
        </w:tc>
        <w:tc>
          <w:tcPr>
            <w:tcW w:w="1617" w:type="dxa"/>
            <w:tcBorders>
              <w:bottom w:val="nil"/>
            </w:tcBorders>
          </w:tcPr>
          <w:p w14:paraId="10431C9E" w14:textId="0871463D" w:rsidR="00EA415B" w:rsidRDefault="00E52BD4">
            <w:pPr>
              <w:pStyle w:val="Dates"/>
            </w:pPr>
            <w:r>
              <w:t>2</w:t>
            </w:r>
          </w:p>
        </w:tc>
        <w:tc>
          <w:tcPr>
            <w:tcW w:w="1462" w:type="dxa"/>
            <w:tcBorders>
              <w:bottom w:val="nil"/>
            </w:tcBorders>
          </w:tcPr>
          <w:p w14:paraId="79ADA12D" w14:textId="2BBBEE77" w:rsidR="00EA415B" w:rsidRDefault="00E52BD4">
            <w:pPr>
              <w:pStyle w:val="Dates"/>
            </w:pPr>
            <w:r>
              <w:t>3</w:t>
            </w:r>
          </w:p>
        </w:tc>
      </w:tr>
      <w:tr w:rsidR="00EA415B" w14:paraId="79DE3FE2" w14:textId="77777777" w:rsidTr="00052140">
        <w:trPr>
          <w:trHeight w:hRule="exact" w:val="1116"/>
        </w:trPr>
        <w:tc>
          <w:tcPr>
            <w:tcW w:w="1443" w:type="dxa"/>
            <w:tcBorders>
              <w:top w:val="nil"/>
              <w:bottom w:val="single" w:sz="6" w:space="0" w:color="BFBFBF" w:themeColor="background1" w:themeShade="BF"/>
            </w:tcBorders>
          </w:tcPr>
          <w:p w14:paraId="37C3A132" w14:textId="77777777" w:rsidR="00EA415B" w:rsidRDefault="00EA415B"/>
        </w:tc>
        <w:tc>
          <w:tcPr>
            <w:tcW w:w="1528" w:type="dxa"/>
            <w:tcBorders>
              <w:top w:val="nil"/>
              <w:bottom w:val="single" w:sz="6" w:space="0" w:color="BFBFBF" w:themeColor="background1" w:themeShade="BF"/>
            </w:tcBorders>
          </w:tcPr>
          <w:p w14:paraId="670BC2CB" w14:textId="075E52FF" w:rsidR="00285C49" w:rsidRPr="00E83C47" w:rsidRDefault="00285C49">
            <w:pPr>
              <w:rPr>
                <w:sz w:val="22"/>
                <w:szCs w:val="22"/>
              </w:rPr>
            </w:pPr>
          </w:p>
        </w:tc>
        <w:tc>
          <w:tcPr>
            <w:tcW w:w="1679" w:type="dxa"/>
            <w:tcBorders>
              <w:top w:val="nil"/>
              <w:bottom w:val="single" w:sz="6" w:space="0" w:color="BFBFBF" w:themeColor="background1" w:themeShade="BF"/>
            </w:tcBorders>
          </w:tcPr>
          <w:p w14:paraId="493CD876" w14:textId="543B9631" w:rsidR="00EA1934" w:rsidRPr="00EA1934" w:rsidRDefault="006B6B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Terrier Tuesday (</w:t>
            </w:r>
            <w:r w:rsidR="00F77394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:00 pm)</w:t>
            </w:r>
          </w:p>
        </w:tc>
        <w:tc>
          <w:tcPr>
            <w:tcW w:w="1503" w:type="dxa"/>
            <w:tcBorders>
              <w:top w:val="nil"/>
              <w:bottom w:val="single" w:sz="6" w:space="0" w:color="BFBFBF" w:themeColor="background1" w:themeShade="BF"/>
            </w:tcBorders>
          </w:tcPr>
          <w:p w14:paraId="3E49043A" w14:textId="77777777" w:rsidR="00E83C47" w:rsidRPr="0089796D" w:rsidRDefault="00E83C47" w:rsidP="00165C0C">
            <w:pPr>
              <w:rPr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nil"/>
              <w:bottom w:val="single" w:sz="6" w:space="0" w:color="BFBFBF" w:themeColor="background1" w:themeShade="BF"/>
            </w:tcBorders>
          </w:tcPr>
          <w:p w14:paraId="2DFCB428" w14:textId="77777777" w:rsidR="005F1947" w:rsidRDefault="00554EF9" w:rsidP="00084836">
            <w:pPr>
              <w:rPr>
                <w:sz w:val="22"/>
                <w:szCs w:val="22"/>
              </w:rPr>
            </w:pPr>
            <w:r w:rsidRPr="00675367">
              <w:rPr>
                <w:sz w:val="22"/>
                <w:szCs w:val="22"/>
              </w:rPr>
              <w:t>Interfaith</w:t>
            </w:r>
            <w:r w:rsidR="00675367">
              <w:rPr>
                <w:sz w:val="22"/>
                <w:szCs w:val="22"/>
              </w:rPr>
              <w:t xml:space="preserve"> </w:t>
            </w:r>
          </w:p>
          <w:p w14:paraId="571AA36B" w14:textId="7405A97D" w:rsidR="00675367" w:rsidRDefault="00675367" w:rsidP="000848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Prayer Service</w:t>
            </w:r>
          </w:p>
          <w:p w14:paraId="117DE67F" w14:textId="5CDE1B72" w:rsidR="004F4EF0" w:rsidRDefault="004F4EF0" w:rsidP="000848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(Time TBD)</w:t>
            </w:r>
          </w:p>
          <w:p w14:paraId="056834F6" w14:textId="6AE3A31A" w:rsidR="00675367" w:rsidRPr="00907021" w:rsidRDefault="00675367" w:rsidP="00084836">
            <w:pPr>
              <w:rPr>
                <w:sz w:val="22"/>
                <w:szCs w:val="22"/>
              </w:rPr>
            </w:pPr>
          </w:p>
          <w:p w14:paraId="12340B5A" w14:textId="1BA2B560" w:rsidR="00675367" w:rsidRPr="00675367" w:rsidRDefault="00675367" w:rsidP="00084836">
            <w:pPr>
              <w:rPr>
                <w:sz w:val="22"/>
                <w:szCs w:val="22"/>
              </w:rPr>
            </w:pPr>
          </w:p>
        </w:tc>
        <w:tc>
          <w:tcPr>
            <w:tcW w:w="1617" w:type="dxa"/>
            <w:tcBorders>
              <w:top w:val="nil"/>
              <w:bottom w:val="single" w:sz="6" w:space="0" w:color="BFBFBF" w:themeColor="background1" w:themeShade="BF"/>
            </w:tcBorders>
          </w:tcPr>
          <w:p w14:paraId="49AD1E2C" w14:textId="77777777" w:rsidR="00236C52" w:rsidRDefault="00236C52" w:rsidP="00236C52">
            <w:pPr>
              <w:rPr>
                <w:sz w:val="20"/>
                <w:szCs w:val="20"/>
              </w:rPr>
            </w:pPr>
            <w:r w:rsidRPr="00674EE4">
              <w:rPr>
                <w:sz w:val="20"/>
                <w:szCs w:val="20"/>
              </w:rPr>
              <w:t>Brooklyn Botanic Garden Visit</w:t>
            </w:r>
          </w:p>
          <w:p w14:paraId="508699EC" w14:textId="0940A846" w:rsidR="00E94CAB" w:rsidRDefault="00855EBC">
            <w:r>
              <w:t xml:space="preserve">(11:00 am </w:t>
            </w:r>
          </w:p>
          <w:p w14:paraId="71A42CD8" w14:textId="10842D98" w:rsidR="00855EBC" w:rsidRPr="00BE7140" w:rsidRDefault="00E94CAB">
            <w:r>
              <w:t>SFC Lobby</w:t>
            </w:r>
            <w:r w:rsidR="00290495">
              <w:t>)</w:t>
            </w:r>
          </w:p>
        </w:tc>
        <w:tc>
          <w:tcPr>
            <w:tcW w:w="1462" w:type="dxa"/>
            <w:tcBorders>
              <w:top w:val="nil"/>
              <w:bottom w:val="single" w:sz="6" w:space="0" w:color="BFBFBF" w:themeColor="background1" w:themeShade="BF"/>
            </w:tcBorders>
          </w:tcPr>
          <w:p w14:paraId="425960AA" w14:textId="1ECB721A" w:rsidR="00842CA5" w:rsidRDefault="00842CA5"/>
        </w:tc>
      </w:tr>
      <w:tr w:rsidR="00EA415B" w14:paraId="173006CD" w14:textId="77777777" w:rsidTr="00052140">
        <w:tc>
          <w:tcPr>
            <w:tcW w:w="1443" w:type="dxa"/>
            <w:tcBorders>
              <w:top w:val="single" w:sz="6" w:space="0" w:color="BFBFBF" w:themeColor="background1" w:themeShade="BF"/>
              <w:bottom w:val="nil"/>
            </w:tcBorders>
          </w:tcPr>
          <w:p w14:paraId="5E45B10B" w14:textId="295941E3" w:rsidR="00EA415B" w:rsidRDefault="00E52BD4">
            <w:pPr>
              <w:pStyle w:val="Dates"/>
            </w:pPr>
            <w:r>
              <w:t>4</w:t>
            </w:r>
          </w:p>
        </w:tc>
        <w:tc>
          <w:tcPr>
            <w:tcW w:w="1528" w:type="dxa"/>
            <w:tcBorders>
              <w:top w:val="single" w:sz="6" w:space="0" w:color="BFBFBF" w:themeColor="background1" w:themeShade="BF"/>
              <w:bottom w:val="nil"/>
            </w:tcBorders>
          </w:tcPr>
          <w:p w14:paraId="32A5DB39" w14:textId="5071DFB7" w:rsidR="00EA415B" w:rsidRDefault="006401D7">
            <w:pPr>
              <w:pStyle w:val="Dates"/>
            </w:pPr>
            <w:r>
              <w:t>5</w:t>
            </w:r>
          </w:p>
        </w:tc>
        <w:tc>
          <w:tcPr>
            <w:tcW w:w="1679" w:type="dxa"/>
            <w:tcBorders>
              <w:top w:val="single" w:sz="6" w:space="0" w:color="BFBFBF" w:themeColor="background1" w:themeShade="BF"/>
              <w:bottom w:val="nil"/>
            </w:tcBorders>
          </w:tcPr>
          <w:p w14:paraId="1FD7E696" w14:textId="1165A6BA" w:rsidR="00EA415B" w:rsidRDefault="006401D7">
            <w:pPr>
              <w:pStyle w:val="Dates"/>
            </w:pPr>
            <w:r>
              <w:t>6</w:t>
            </w:r>
          </w:p>
        </w:tc>
        <w:tc>
          <w:tcPr>
            <w:tcW w:w="1503" w:type="dxa"/>
            <w:tcBorders>
              <w:top w:val="single" w:sz="6" w:space="0" w:color="BFBFBF" w:themeColor="background1" w:themeShade="BF"/>
              <w:bottom w:val="nil"/>
            </w:tcBorders>
          </w:tcPr>
          <w:p w14:paraId="38B5C9E8" w14:textId="107F128E" w:rsidR="00EA415B" w:rsidRDefault="006401D7">
            <w:pPr>
              <w:pStyle w:val="Dates"/>
            </w:pPr>
            <w:r>
              <w:t>7</w:t>
            </w:r>
          </w:p>
        </w:tc>
        <w:tc>
          <w:tcPr>
            <w:tcW w:w="1552" w:type="dxa"/>
            <w:tcBorders>
              <w:top w:val="single" w:sz="6" w:space="0" w:color="BFBFBF" w:themeColor="background1" w:themeShade="BF"/>
              <w:bottom w:val="nil"/>
            </w:tcBorders>
          </w:tcPr>
          <w:p w14:paraId="310F92B6" w14:textId="35D2104D" w:rsidR="00EA415B" w:rsidRDefault="006401D7">
            <w:pPr>
              <w:pStyle w:val="Dates"/>
            </w:pPr>
            <w:r>
              <w:t>8</w:t>
            </w:r>
          </w:p>
        </w:tc>
        <w:tc>
          <w:tcPr>
            <w:tcW w:w="1617" w:type="dxa"/>
            <w:tcBorders>
              <w:top w:val="single" w:sz="6" w:space="0" w:color="BFBFBF" w:themeColor="background1" w:themeShade="BF"/>
              <w:bottom w:val="nil"/>
            </w:tcBorders>
          </w:tcPr>
          <w:p w14:paraId="3D7C2A42" w14:textId="75B51CA6" w:rsidR="00EA415B" w:rsidRDefault="006401D7">
            <w:pPr>
              <w:pStyle w:val="Dates"/>
            </w:pPr>
            <w:r>
              <w:t>9</w:t>
            </w:r>
          </w:p>
        </w:tc>
        <w:tc>
          <w:tcPr>
            <w:tcW w:w="1462" w:type="dxa"/>
            <w:tcBorders>
              <w:top w:val="single" w:sz="6" w:space="0" w:color="BFBFBF" w:themeColor="background1" w:themeShade="BF"/>
              <w:bottom w:val="nil"/>
            </w:tcBorders>
          </w:tcPr>
          <w:p w14:paraId="5F6DED28" w14:textId="1E2D5AFD" w:rsidR="00EA415B" w:rsidRDefault="006401D7">
            <w:pPr>
              <w:pStyle w:val="Dates"/>
            </w:pPr>
            <w:r>
              <w:t>10</w:t>
            </w:r>
          </w:p>
        </w:tc>
      </w:tr>
      <w:tr w:rsidR="00D37BF4" w14:paraId="0B869BD3" w14:textId="77777777" w:rsidTr="00052140">
        <w:trPr>
          <w:trHeight w:hRule="exact" w:val="1197"/>
        </w:trPr>
        <w:tc>
          <w:tcPr>
            <w:tcW w:w="1443" w:type="dxa"/>
            <w:tcBorders>
              <w:top w:val="nil"/>
              <w:bottom w:val="single" w:sz="6" w:space="0" w:color="BFBFBF" w:themeColor="background1" w:themeShade="BF"/>
            </w:tcBorders>
          </w:tcPr>
          <w:p w14:paraId="5E2F9EF1" w14:textId="77777777" w:rsidR="00F50E6C" w:rsidRDefault="00E84286" w:rsidP="00F236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Animal Parade </w:t>
            </w:r>
            <w:r w:rsidR="00585282">
              <w:rPr>
                <w:sz w:val="20"/>
                <w:szCs w:val="20"/>
              </w:rPr>
              <w:t>and</w:t>
            </w:r>
            <w:r>
              <w:rPr>
                <w:sz w:val="20"/>
                <w:szCs w:val="20"/>
              </w:rPr>
              <w:t xml:space="preserve"> Blessing </w:t>
            </w:r>
            <w:r w:rsidR="00F23610" w:rsidRPr="001B06D3">
              <w:rPr>
                <w:sz w:val="20"/>
                <w:szCs w:val="20"/>
              </w:rPr>
              <w:t>(1:00 pm</w:t>
            </w:r>
            <w:r w:rsidR="005F6323">
              <w:rPr>
                <w:sz w:val="20"/>
                <w:szCs w:val="20"/>
              </w:rPr>
              <w:t>)</w:t>
            </w:r>
            <w:r w:rsidR="00FD1CB9" w:rsidRPr="001B06D3">
              <w:rPr>
                <w:sz w:val="20"/>
                <w:szCs w:val="20"/>
              </w:rPr>
              <w:t xml:space="preserve">  </w:t>
            </w:r>
          </w:p>
          <w:p w14:paraId="13378032" w14:textId="7C13E24F" w:rsidR="002E274A" w:rsidRPr="001B06D3" w:rsidRDefault="002E274A" w:rsidP="00F236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(external)</w:t>
            </w:r>
          </w:p>
        </w:tc>
        <w:tc>
          <w:tcPr>
            <w:tcW w:w="1528" w:type="dxa"/>
            <w:tcBorders>
              <w:top w:val="nil"/>
              <w:bottom w:val="single" w:sz="6" w:space="0" w:color="BFBFBF" w:themeColor="background1" w:themeShade="BF"/>
            </w:tcBorders>
          </w:tcPr>
          <w:p w14:paraId="4D361762" w14:textId="77777777" w:rsidR="00D008A6" w:rsidRDefault="00F718A0" w:rsidP="00EE1E23">
            <w:pPr>
              <w:rPr>
                <w:sz w:val="20"/>
                <w:szCs w:val="20"/>
              </w:rPr>
            </w:pPr>
            <w:r w:rsidRPr="00D008A6">
              <w:rPr>
                <w:sz w:val="20"/>
                <w:szCs w:val="20"/>
              </w:rPr>
              <w:t>Feast Day Mass</w:t>
            </w:r>
          </w:p>
          <w:p w14:paraId="0B08A39B" w14:textId="5744485B" w:rsidR="00D008A6" w:rsidRDefault="002E274A" w:rsidP="00EE1E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1:00 pm</w:t>
            </w:r>
          </w:p>
          <w:p w14:paraId="47C43175" w14:textId="630A0178" w:rsidR="00AD0067" w:rsidRPr="00D008A6" w:rsidRDefault="00AD0067" w:rsidP="00EE1E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(Chapel)</w:t>
            </w:r>
          </w:p>
          <w:p w14:paraId="03A631CB" w14:textId="762A35CC" w:rsidR="008658CE" w:rsidRPr="00EE1E23" w:rsidRDefault="008658CE" w:rsidP="00EE1E23">
            <w:pPr>
              <w:rPr>
                <w:sz w:val="16"/>
                <w:szCs w:val="16"/>
              </w:rPr>
            </w:pPr>
          </w:p>
        </w:tc>
        <w:tc>
          <w:tcPr>
            <w:tcW w:w="1679" w:type="dxa"/>
            <w:tcBorders>
              <w:top w:val="nil"/>
              <w:bottom w:val="single" w:sz="6" w:space="0" w:color="BFBFBF" w:themeColor="background1" w:themeShade="BF"/>
            </w:tcBorders>
          </w:tcPr>
          <w:p w14:paraId="19D0ED33" w14:textId="4666A436" w:rsidR="00D008A6" w:rsidRPr="00D11DCF" w:rsidRDefault="00D11DCF" w:rsidP="00D37BF4">
            <w:pPr>
              <w:rPr>
                <w:sz w:val="22"/>
                <w:szCs w:val="22"/>
              </w:rPr>
            </w:pPr>
            <w:r w:rsidRPr="00D11DCF">
              <w:rPr>
                <w:sz w:val="22"/>
                <w:szCs w:val="22"/>
              </w:rPr>
              <w:t>Volunteer Fair</w:t>
            </w:r>
          </w:p>
        </w:tc>
        <w:tc>
          <w:tcPr>
            <w:tcW w:w="1503" w:type="dxa"/>
            <w:tcBorders>
              <w:top w:val="nil"/>
              <w:bottom w:val="single" w:sz="6" w:space="0" w:color="BFBFBF" w:themeColor="background1" w:themeShade="BF"/>
            </w:tcBorders>
          </w:tcPr>
          <w:p w14:paraId="3BB476DF" w14:textId="77777777" w:rsidR="00BB3C91" w:rsidRPr="00AD0067" w:rsidRDefault="00BB3C91" w:rsidP="00BB3C91">
            <w:pPr>
              <w:jc w:val="center"/>
              <w:rPr>
                <w:sz w:val="22"/>
                <w:szCs w:val="22"/>
              </w:rPr>
            </w:pPr>
            <w:r w:rsidRPr="00AD0067">
              <w:rPr>
                <w:sz w:val="22"/>
                <w:szCs w:val="22"/>
              </w:rPr>
              <w:t>Rosary Procession</w:t>
            </w:r>
          </w:p>
          <w:p w14:paraId="53DC12B6" w14:textId="77777777" w:rsidR="00CE2B8C" w:rsidRDefault="00BB3C91" w:rsidP="00BB3C91">
            <w:pPr>
              <w:jc w:val="center"/>
              <w:rPr>
                <w:sz w:val="22"/>
                <w:szCs w:val="22"/>
              </w:rPr>
            </w:pPr>
            <w:r w:rsidRPr="00AD0067">
              <w:rPr>
                <w:sz w:val="22"/>
                <w:szCs w:val="22"/>
              </w:rPr>
              <w:t>(2:00 pm)</w:t>
            </w:r>
          </w:p>
          <w:p w14:paraId="1D1BECAC" w14:textId="6412CFE3" w:rsidR="00AD0067" w:rsidRPr="00AD0067" w:rsidRDefault="00AD0067" w:rsidP="00BB3C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="000E07A8">
              <w:rPr>
                <w:sz w:val="22"/>
                <w:szCs w:val="22"/>
              </w:rPr>
              <w:t>5</w:t>
            </w:r>
            <w:r w:rsidR="000E07A8" w:rsidRPr="000E07A8">
              <w:rPr>
                <w:sz w:val="22"/>
                <w:szCs w:val="22"/>
                <w:vertAlign w:val="superscript"/>
              </w:rPr>
              <w:t>th</w:t>
            </w:r>
            <w:r w:rsidR="000E07A8">
              <w:rPr>
                <w:sz w:val="22"/>
                <w:szCs w:val="22"/>
              </w:rPr>
              <w:t xml:space="preserve"> floor)</w:t>
            </w:r>
          </w:p>
          <w:p w14:paraId="7F2876B2" w14:textId="4B99BCB9" w:rsidR="00AD0067" w:rsidRPr="00CE2B8C" w:rsidRDefault="00AD0067" w:rsidP="00BB3C91">
            <w:pPr>
              <w:jc w:val="center"/>
              <w:rPr>
                <w:iCs/>
              </w:rPr>
            </w:pPr>
          </w:p>
        </w:tc>
        <w:tc>
          <w:tcPr>
            <w:tcW w:w="1552" w:type="dxa"/>
            <w:tcBorders>
              <w:top w:val="nil"/>
              <w:bottom w:val="single" w:sz="6" w:space="0" w:color="BFBFBF" w:themeColor="background1" w:themeShade="BF"/>
            </w:tcBorders>
          </w:tcPr>
          <w:p w14:paraId="4D7980C8" w14:textId="49102B13" w:rsidR="00084836" w:rsidRDefault="00084836" w:rsidP="0008483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Peace</w:t>
            </w:r>
            <w:r w:rsidR="000C6DE1">
              <w:rPr>
                <w:sz w:val="20"/>
                <w:szCs w:val="20"/>
              </w:rPr>
              <w:t xml:space="preserve">-Blossom </w:t>
            </w:r>
            <w:r w:rsidR="00EB0CEC">
              <w:rPr>
                <w:sz w:val="20"/>
                <w:szCs w:val="20"/>
              </w:rPr>
              <w:t>College</w:t>
            </w:r>
            <w:r w:rsidR="00AD0067">
              <w:rPr>
                <w:sz w:val="20"/>
                <w:szCs w:val="20"/>
              </w:rPr>
              <w:t xml:space="preserve"> </w:t>
            </w:r>
            <w:r w:rsidR="00AD0067" w:rsidRPr="00907021">
              <w:rPr>
                <w:sz w:val="20"/>
                <w:szCs w:val="20"/>
              </w:rPr>
              <w:t>(St. Francis Hall)</w:t>
            </w:r>
          </w:p>
          <w:p w14:paraId="376C8DA0" w14:textId="422A5BE7" w:rsidR="00E01C96" w:rsidRDefault="00E01C96" w:rsidP="0008483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(1:00 pm)</w:t>
            </w:r>
          </w:p>
          <w:p w14:paraId="14C0C7C6" w14:textId="2E231FE4" w:rsidR="008658CE" w:rsidRPr="00B731F5" w:rsidRDefault="008658CE" w:rsidP="0045679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7" w:type="dxa"/>
            <w:tcBorders>
              <w:top w:val="nil"/>
              <w:bottom w:val="single" w:sz="6" w:space="0" w:color="BFBFBF" w:themeColor="background1" w:themeShade="BF"/>
            </w:tcBorders>
          </w:tcPr>
          <w:p w14:paraId="42BCBB57" w14:textId="4012631D" w:rsidR="0051147B" w:rsidRPr="00046BBE" w:rsidRDefault="0051147B" w:rsidP="00046BBE">
            <w:pPr>
              <w:jc w:val="center"/>
              <w:rPr>
                <w:iCs/>
              </w:rPr>
            </w:pPr>
          </w:p>
        </w:tc>
        <w:tc>
          <w:tcPr>
            <w:tcW w:w="1462" w:type="dxa"/>
            <w:tcBorders>
              <w:top w:val="nil"/>
              <w:bottom w:val="single" w:sz="6" w:space="0" w:color="BFBFBF" w:themeColor="background1" w:themeShade="BF"/>
            </w:tcBorders>
          </w:tcPr>
          <w:p w14:paraId="5D6BCC39" w14:textId="77777777" w:rsidR="0051147B" w:rsidRPr="0015697B" w:rsidRDefault="0051147B" w:rsidP="00D37BF4">
            <w:pPr>
              <w:rPr>
                <w:i/>
              </w:rPr>
            </w:pPr>
          </w:p>
        </w:tc>
      </w:tr>
      <w:tr w:rsidR="00D37BF4" w14:paraId="72DA7AE1" w14:textId="77777777" w:rsidTr="00052140">
        <w:tc>
          <w:tcPr>
            <w:tcW w:w="1443" w:type="dxa"/>
            <w:tcBorders>
              <w:top w:val="single" w:sz="6" w:space="0" w:color="BFBFBF" w:themeColor="background1" w:themeShade="BF"/>
              <w:bottom w:val="nil"/>
            </w:tcBorders>
          </w:tcPr>
          <w:p w14:paraId="46149D75" w14:textId="55E277B8" w:rsidR="00D37BF4" w:rsidRDefault="00C2735A" w:rsidP="00D37BF4">
            <w:pPr>
              <w:pStyle w:val="Dates"/>
            </w:pPr>
            <w:r>
              <w:t>1</w:t>
            </w:r>
            <w:r w:rsidR="006401D7">
              <w:t>1</w:t>
            </w:r>
          </w:p>
        </w:tc>
        <w:tc>
          <w:tcPr>
            <w:tcW w:w="1528" w:type="dxa"/>
            <w:tcBorders>
              <w:top w:val="single" w:sz="6" w:space="0" w:color="BFBFBF" w:themeColor="background1" w:themeShade="BF"/>
              <w:bottom w:val="nil"/>
            </w:tcBorders>
          </w:tcPr>
          <w:p w14:paraId="1FE96700" w14:textId="3F91194D" w:rsidR="00D37BF4" w:rsidRPr="00EE1E23" w:rsidRDefault="006401D7" w:rsidP="00D37BF4">
            <w:pPr>
              <w:pStyle w:val="Date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1679" w:type="dxa"/>
            <w:tcBorders>
              <w:top w:val="single" w:sz="6" w:space="0" w:color="BFBFBF" w:themeColor="background1" w:themeShade="BF"/>
              <w:bottom w:val="nil"/>
            </w:tcBorders>
          </w:tcPr>
          <w:p w14:paraId="58212824" w14:textId="79BF3F2B" w:rsidR="00D37BF4" w:rsidRDefault="006401D7" w:rsidP="00D37BF4">
            <w:pPr>
              <w:pStyle w:val="Dates"/>
            </w:pPr>
            <w:r>
              <w:t>13</w:t>
            </w:r>
          </w:p>
        </w:tc>
        <w:tc>
          <w:tcPr>
            <w:tcW w:w="1503" w:type="dxa"/>
            <w:tcBorders>
              <w:top w:val="single" w:sz="6" w:space="0" w:color="BFBFBF" w:themeColor="background1" w:themeShade="BF"/>
              <w:bottom w:val="nil"/>
            </w:tcBorders>
          </w:tcPr>
          <w:p w14:paraId="0B0DCF50" w14:textId="0E831348" w:rsidR="00D37BF4" w:rsidRDefault="006401D7" w:rsidP="00D37BF4">
            <w:pPr>
              <w:pStyle w:val="Dates"/>
            </w:pPr>
            <w:r>
              <w:t>14</w:t>
            </w:r>
          </w:p>
        </w:tc>
        <w:tc>
          <w:tcPr>
            <w:tcW w:w="1552" w:type="dxa"/>
            <w:tcBorders>
              <w:top w:val="single" w:sz="6" w:space="0" w:color="BFBFBF" w:themeColor="background1" w:themeShade="BF"/>
              <w:bottom w:val="nil"/>
            </w:tcBorders>
          </w:tcPr>
          <w:p w14:paraId="2BD6E88F" w14:textId="49D5825D" w:rsidR="00D37BF4" w:rsidRDefault="00C2735A" w:rsidP="00D37BF4">
            <w:pPr>
              <w:pStyle w:val="Dates"/>
            </w:pPr>
            <w:r>
              <w:t>1</w:t>
            </w:r>
            <w:r w:rsidR="006401D7">
              <w:t>5</w:t>
            </w:r>
          </w:p>
        </w:tc>
        <w:tc>
          <w:tcPr>
            <w:tcW w:w="1617" w:type="dxa"/>
            <w:tcBorders>
              <w:top w:val="single" w:sz="6" w:space="0" w:color="BFBFBF" w:themeColor="background1" w:themeShade="BF"/>
              <w:bottom w:val="nil"/>
            </w:tcBorders>
          </w:tcPr>
          <w:p w14:paraId="6EA48E23" w14:textId="736CE73F" w:rsidR="00D37BF4" w:rsidRDefault="006401D7" w:rsidP="00D37BF4">
            <w:pPr>
              <w:pStyle w:val="Dates"/>
            </w:pPr>
            <w:r>
              <w:t>16</w:t>
            </w:r>
          </w:p>
        </w:tc>
        <w:tc>
          <w:tcPr>
            <w:tcW w:w="1462" w:type="dxa"/>
            <w:tcBorders>
              <w:top w:val="single" w:sz="6" w:space="0" w:color="BFBFBF" w:themeColor="background1" w:themeShade="BF"/>
              <w:bottom w:val="nil"/>
            </w:tcBorders>
          </w:tcPr>
          <w:p w14:paraId="39EDCCE7" w14:textId="7F0FA1A0" w:rsidR="00D37BF4" w:rsidRDefault="006401D7" w:rsidP="00D37BF4">
            <w:pPr>
              <w:pStyle w:val="Dates"/>
            </w:pPr>
            <w:r>
              <w:t>17</w:t>
            </w:r>
          </w:p>
        </w:tc>
      </w:tr>
      <w:tr w:rsidR="00D37BF4" w14:paraId="539B2D10" w14:textId="77777777" w:rsidTr="00052140">
        <w:trPr>
          <w:trHeight w:hRule="exact" w:val="1116"/>
        </w:trPr>
        <w:tc>
          <w:tcPr>
            <w:tcW w:w="1443" w:type="dxa"/>
            <w:tcBorders>
              <w:top w:val="nil"/>
              <w:bottom w:val="single" w:sz="6" w:space="0" w:color="BFBFBF" w:themeColor="background1" w:themeShade="BF"/>
            </w:tcBorders>
          </w:tcPr>
          <w:p w14:paraId="42A8F616" w14:textId="77777777" w:rsidR="0051147B" w:rsidRDefault="0051147B" w:rsidP="00D37BF4"/>
        </w:tc>
        <w:tc>
          <w:tcPr>
            <w:tcW w:w="1528" w:type="dxa"/>
            <w:tcBorders>
              <w:top w:val="nil"/>
              <w:bottom w:val="single" w:sz="6" w:space="0" w:color="BFBFBF" w:themeColor="background1" w:themeShade="BF"/>
            </w:tcBorders>
          </w:tcPr>
          <w:p w14:paraId="421992F0" w14:textId="77777777" w:rsidR="0051147B" w:rsidRDefault="008658CE" w:rsidP="00D37B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Columbus Day Parade </w:t>
            </w:r>
          </w:p>
          <w:p w14:paraId="57A7A3A0" w14:textId="0AA23D5F" w:rsidR="00D008A6" w:rsidRDefault="000E07A8" w:rsidP="00D37B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(External)</w:t>
            </w:r>
          </w:p>
          <w:p w14:paraId="66F576A4" w14:textId="08D7659D" w:rsidR="000E07A8" w:rsidRPr="008324FA" w:rsidRDefault="000E07A8" w:rsidP="00D37BF4">
            <w:pPr>
              <w:rPr>
                <w:sz w:val="22"/>
                <w:szCs w:val="22"/>
              </w:rPr>
            </w:pPr>
          </w:p>
        </w:tc>
        <w:tc>
          <w:tcPr>
            <w:tcW w:w="1679" w:type="dxa"/>
            <w:tcBorders>
              <w:top w:val="nil"/>
              <w:bottom w:val="single" w:sz="6" w:space="0" w:color="BFBFBF" w:themeColor="background1" w:themeShade="BF"/>
            </w:tcBorders>
          </w:tcPr>
          <w:p w14:paraId="71D56ACF" w14:textId="5DBFDDA9" w:rsidR="0051147B" w:rsidRPr="00D11DCF" w:rsidRDefault="00D11DCF" w:rsidP="00D37BF4">
            <w:pPr>
              <w:rPr>
                <w:sz w:val="22"/>
                <w:szCs w:val="22"/>
              </w:rPr>
            </w:pPr>
            <w:r w:rsidRPr="00D11DCF">
              <w:rPr>
                <w:sz w:val="22"/>
                <w:szCs w:val="22"/>
              </w:rPr>
              <w:t>Health Fair</w:t>
            </w:r>
          </w:p>
        </w:tc>
        <w:tc>
          <w:tcPr>
            <w:tcW w:w="1503" w:type="dxa"/>
            <w:tcBorders>
              <w:top w:val="nil"/>
              <w:bottom w:val="single" w:sz="6" w:space="0" w:color="BFBFBF" w:themeColor="background1" w:themeShade="BF"/>
            </w:tcBorders>
          </w:tcPr>
          <w:p w14:paraId="236F835C" w14:textId="7ADD7AA4" w:rsidR="001876B0" w:rsidRPr="00835ADD" w:rsidRDefault="001876B0" w:rsidP="00D37BF4">
            <w:pPr>
              <w:rPr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nil"/>
              <w:bottom w:val="single" w:sz="6" w:space="0" w:color="BFBFBF" w:themeColor="background1" w:themeShade="BF"/>
            </w:tcBorders>
          </w:tcPr>
          <w:p w14:paraId="148B2B92" w14:textId="77777777" w:rsidR="00084836" w:rsidRPr="000E1FC3" w:rsidRDefault="00084836" w:rsidP="00084836">
            <w:pPr>
              <w:jc w:val="center"/>
              <w:rPr>
                <w:sz w:val="22"/>
                <w:szCs w:val="22"/>
              </w:rPr>
            </w:pPr>
            <w:r w:rsidRPr="000E1FC3">
              <w:rPr>
                <w:sz w:val="22"/>
                <w:szCs w:val="22"/>
              </w:rPr>
              <w:t>Creation Hour</w:t>
            </w:r>
          </w:p>
          <w:p w14:paraId="64A58E29" w14:textId="77777777" w:rsidR="00D008A6" w:rsidRPr="000E1FC3" w:rsidRDefault="00084836" w:rsidP="00084836">
            <w:pPr>
              <w:jc w:val="center"/>
              <w:rPr>
                <w:sz w:val="22"/>
                <w:szCs w:val="22"/>
              </w:rPr>
            </w:pPr>
            <w:r w:rsidRPr="000E1FC3">
              <w:rPr>
                <w:sz w:val="22"/>
                <w:szCs w:val="22"/>
              </w:rPr>
              <w:t>(1:00 pm)</w:t>
            </w:r>
          </w:p>
          <w:p w14:paraId="080F1327" w14:textId="24CD2A96" w:rsidR="000E1FC3" w:rsidRPr="008658CE" w:rsidRDefault="000E1FC3" w:rsidP="00084836">
            <w:pPr>
              <w:jc w:val="center"/>
              <w:rPr>
                <w:sz w:val="22"/>
                <w:szCs w:val="22"/>
              </w:rPr>
            </w:pPr>
            <w:r w:rsidRPr="000E1FC3">
              <w:rPr>
                <w:sz w:val="22"/>
                <w:szCs w:val="22"/>
              </w:rPr>
              <w:t>(</w:t>
            </w:r>
            <w:r w:rsidRPr="00907021">
              <w:rPr>
                <w:sz w:val="22"/>
                <w:szCs w:val="22"/>
              </w:rPr>
              <w:t>Conservatory</w:t>
            </w:r>
            <w:r w:rsidRPr="000E1FC3">
              <w:rPr>
                <w:sz w:val="22"/>
                <w:szCs w:val="22"/>
              </w:rPr>
              <w:t>)</w:t>
            </w:r>
          </w:p>
        </w:tc>
        <w:tc>
          <w:tcPr>
            <w:tcW w:w="1617" w:type="dxa"/>
            <w:tcBorders>
              <w:top w:val="nil"/>
              <w:bottom w:val="single" w:sz="6" w:space="0" w:color="BFBFBF" w:themeColor="background1" w:themeShade="BF"/>
            </w:tcBorders>
          </w:tcPr>
          <w:p w14:paraId="455E7185" w14:textId="77777777" w:rsidR="00D37BF4" w:rsidRDefault="00D37BF4" w:rsidP="00D37BF4"/>
        </w:tc>
        <w:tc>
          <w:tcPr>
            <w:tcW w:w="1462" w:type="dxa"/>
            <w:tcBorders>
              <w:top w:val="nil"/>
              <w:bottom w:val="single" w:sz="6" w:space="0" w:color="BFBFBF" w:themeColor="background1" w:themeShade="BF"/>
            </w:tcBorders>
          </w:tcPr>
          <w:p w14:paraId="5335D78D" w14:textId="28945944" w:rsidR="00D37BF4" w:rsidRPr="007947C8" w:rsidRDefault="00D37BF4" w:rsidP="00D37BF4">
            <w:pPr>
              <w:rPr>
                <w:sz w:val="24"/>
                <w:szCs w:val="24"/>
              </w:rPr>
            </w:pPr>
          </w:p>
        </w:tc>
      </w:tr>
      <w:tr w:rsidR="00D37BF4" w14:paraId="230AFEB4" w14:textId="77777777" w:rsidTr="00052140">
        <w:tc>
          <w:tcPr>
            <w:tcW w:w="1443" w:type="dxa"/>
            <w:tcBorders>
              <w:top w:val="single" w:sz="6" w:space="0" w:color="BFBFBF" w:themeColor="background1" w:themeShade="BF"/>
              <w:bottom w:val="nil"/>
            </w:tcBorders>
          </w:tcPr>
          <w:p w14:paraId="031CADC9" w14:textId="274BBC16" w:rsidR="00D37BF4" w:rsidRDefault="006401D7" w:rsidP="00D37BF4">
            <w:pPr>
              <w:pStyle w:val="Dates"/>
            </w:pPr>
            <w:r>
              <w:t>18</w:t>
            </w:r>
          </w:p>
        </w:tc>
        <w:tc>
          <w:tcPr>
            <w:tcW w:w="1528" w:type="dxa"/>
            <w:tcBorders>
              <w:top w:val="single" w:sz="6" w:space="0" w:color="BFBFBF" w:themeColor="background1" w:themeShade="BF"/>
              <w:bottom w:val="nil"/>
            </w:tcBorders>
          </w:tcPr>
          <w:p w14:paraId="7E43ABDE" w14:textId="324DECFC" w:rsidR="00D37BF4" w:rsidRDefault="006401D7" w:rsidP="00D37BF4">
            <w:pPr>
              <w:pStyle w:val="Dates"/>
            </w:pPr>
            <w:r>
              <w:t>19</w:t>
            </w:r>
          </w:p>
        </w:tc>
        <w:tc>
          <w:tcPr>
            <w:tcW w:w="1679" w:type="dxa"/>
            <w:tcBorders>
              <w:top w:val="single" w:sz="6" w:space="0" w:color="BFBFBF" w:themeColor="background1" w:themeShade="BF"/>
              <w:bottom w:val="nil"/>
            </w:tcBorders>
          </w:tcPr>
          <w:p w14:paraId="0525582B" w14:textId="27AF37FF" w:rsidR="00D37BF4" w:rsidRDefault="006401D7" w:rsidP="00D37BF4">
            <w:pPr>
              <w:pStyle w:val="Dates"/>
            </w:pPr>
            <w:r>
              <w:t>20</w:t>
            </w:r>
          </w:p>
        </w:tc>
        <w:tc>
          <w:tcPr>
            <w:tcW w:w="1503" w:type="dxa"/>
            <w:tcBorders>
              <w:top w:val="single" w:sz="6" w:space="0" w:color="BFBFBF" w:themeColor="background1" w:themeShade="BF"/>
              <w:bottom w:val="nil"/>
            </w:tcBorders>
          </w:tcPr>
          <w:p w14:paraId="04B41F0D" w14:textId="52B84F14" w:rsidR="00D37BF4" w:rsidRPr="00FD1BFB" w:rsidRDefault="006401D7" w:rsidP="00D37BF4">
            <w:pPr>
              <w:pStyle w:val="Dates"/>
            </w:pPr>
            <w:r>
              <w:t>21</w:t>
            </w:r>
          </w:p>
        </w:tc>
        <w:tc>
          <w:tcPr>
            <w:tcW w:w="1552" w:type="dxa"/>
            <w:tcBorders>
              <w:top w:val="single" w:sz="6" w:space="0" w:color="BFBFBF" w:themeColor="background1" w:themeShade="BF"/>
              <w:bottom w:val="nil"/>
            </w:tcBorders>
          </w:tcPr>
          <w:p w14:paraId="0D17D665" w14:textId="28215325" w:rsidR="00D37BF4" w:rsidRDefault="006401D7" w:rsidP="00D37BF4">
            <w:pPr>
              <w:pStyle w:val="Dates"/>
            </w:pPr>
            <w:r>
              <w:t>22</w:t>
            </w:r>
          </w:p>
        </w:tc>
        <w:tc>
          <w:tcPr>
            <w:tcW w:w="1617" w:type="dxa"/>
            <w:tcBorders>
              <w:top w:val="single" w:sz="6" w:space="0" w:color="BFBFBF" w:themeColor="background1" w:themeShade="BF"/>
              <w:bottom w:val="nil"/>
            </w:tcBorders>
          </w:tcPr>
          <w:p w14:paraId="66889BA8" w14:textId="3A845AA8" w:rsidR="00D37BF4" w:rsidRDefault="006401D7" w:rsidP="00D37BF4">
            <w:pPr>
              <w:pStyle w:val="Dates"/>
            </w:pPr>
            <w:r>
              <w:t>23</w:t>
            </w:r>
          </w:p>
        </w:tc>
        <w:tc>
          <w:tcPr>
            <w:tcW w:w="1462" w:type="dxa"/>
            <w:tcBorders>
              <w:top w:val="single" w:sz="6" w:space="0" w:color="BFBFBF" w:themeColor="background1" w:themeShade="BF"/>
              <w:bottom w:val="nil"/>
            </w:tcBorders>
          </w:tcPr>
          <w:p w14:paraId="21C87A5D" w14:textId="24FDE041" w:rsidR="00D37BF4" w:rsidRDefault="006401D7" w:rsidP="00D37BF4">
            <w:pPr>
              <w:pStyle w:val="Dates"/>
            </w:pPr>
            <w:r>
              <w:t>24</w:t>
            </w:r>
          </w:p>
        </w:tc>
      </w:tr>
      <w:tr w:rsidR="00D37BF4" w14:paraId="514BB04D" w14:textId="77777777" w:rsidTr="00052140">
        <w:trPr>
          <w:trHeight w:hRule="exact" w:val="1116"/>
        </w:trPr>
        <w:tc>
          <w:tcPr>
            <w:tcW w:w="1443" w:type="dxa"/>
            <w:tcBorders>
              <w:top w:val="nil"/>
              <w:bottom w:val="single" w:sz="6" w:space="0" w:color="BFBFBF" w:themeColor="background1" w:themeShade="BF"/>
            </w:tcBorders>
          </w:tcPr>
          <w:p w14:paraId="77DA0CB7" w14:textId="59FA551B" w:rsidR="00D37BF4" w:rsidRDefault="00D37BF4" w:rsidP="00D37BF4"/>
        </w:tc>
        <w:tc>
          <w:tcPr>
            <w:tcW w:w="1528" w:type="dxa"/>
            <w:tcBorders>
              <w:top w:val="nil"/>
              <w:bottom w:val="single" w:sz="6" w:space="0" w:color="BFBFBF" w:themeColor="background1" w:themeShade="BF"/>
            </w:tcBorders>
          </w:tcPr>
          <w:p w14:paraId="66A8506A" w14:textId="77777777" w:rsidR="00D37BF4" w:rsidRPr="006A4E08" w:rsidRDefault="00A218C2" w:rsidP="00E82FC0">
            <w:pPr>
              <w:jc w:val="center"/>
              <w:rPr>
                <w:sz w:val="20"/>
                <w:szCs w:val="20"/>
              </w:rPr>
            </w:pPr>
            <w:r w:rsidRPr="006A4E08">
              <w:rPr>
                <w:sz w:val="20"/>
                <w:szCs w:val="20"/>
              </w:rPr>
              <w:t>Bringing Assisi to Brooklyn!</w:t>
            </w:r>
          </w:p>
          <w:p w14:paraId="6A704729" w14:textId="77777777" w:rsidR="006A4E08" w:rsidRDefault="00A218C2" w:rsidP="005A73FA">
            <w:pPr>
              <w:jc w:val="center"/>
              <w:rPr>
                <w:sz w:val="20"/>
                <w:szCs w:val="20"/>
              </w:rPr>
            </w:pPr>
            <w:r w:rsidRPr="006A4E08">
              <w:rPr>
                <w:sz w:val="20"/>
                <w:szCs w:val="20"/>
              </w:rPr>
              <w:t>(1:00 pm)</w:t>
            </w:r>
            <w:r w:rsidR="00EC067B">
              <w:rPr>
                <w:sz w:val="20"/>
                <w:szCs w:val="20"/>
              </w:rPr>
              <w:t xml:space="preserve"> </w:t>
            </w:r>
          </w:p>
          <w:p w14:paraId="0326B3B5" w14:textId="5E978E43" w:rsidR="005A73FA" w:rsidRPr="00F25633" w:rsidRDefault="005A73FA" w:rsidP="005A73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(Room 611</w:t>
            </w:r>
            <w:r w:rsidR="003E6D28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679" w:type="dxa"/>
            <w:tcBorders>
              <w:top w:val="nil"/>
              <w:bottom w:val="single" w:sz="6" w:space="0" w:color="BFBFBF" w:themeColor="background1" w:themeShade="BF"/>
            </w:tcBorders>
          </w:tcPr>
          <w:p w14:paraId="7EC8D787" w14:textId="77777777" w:rsidR="00771BFC" w:rsidRPr="00487A7F" w:rsidRDefault="00771BFC" w:rsidP="00D37BF4">
            <w:pPr>
              <w:rPr>
                <w:sz w:val="22"/>
                <w:szCs w:val="22"/>
              </w:rPr>
            </w:pPr>
          </w:p>
        </w:tc>
        <w:tc>
          <w:tcPr>
            <w:tcW w:w="1503" w:type="dxa"/>
            <w:tcBorders>
              <w:top w:val="nil"/>
              <w:bottom w:val="single" w:sz="6" w:space="0" w:color="BFBFBF" w:themeColor="background1" w:themeShade="BF"/>
            </w:tcBorders>
          </w:tcPr>
          <w:p w14:paraId="7A015FC3" w14:textId="117C544E" w:rsidR="00D37BF4" w:rsidRPr="008658CE" w:rsidRDefault="00BF02F0" w:rsidP="00D37BF4">
            <w:pPr>
              <w:rPr>
                <w:sz w:val="24"/>
                <w:szCs w:val="24"/>
              </w:rPr>
            </w:pPr>
            <w:r w:rsidRPr="00835ADD">
              <w:rPr>
                <w:sz w:val="20"/>
                <w:szCs w:val="20"/>
              </w:rPr>
              <w:t xml:space="preserve">Contemplation Across the Miles </w:t>
            </w:r>
            <w:r w:rsidR="006A4E08">
              <w:rPr>
                <w:sz w:val="20"/>
                <w:szCs w:val="20"/>
              </w:rPr>
              <w:t>(Chapel)</w:t>
            </w:r>
          </w:p>
        </w:tc>
        <w:tc>
          <w:tcPr>
            <w:tcW w:w="1552" w:type="dxa"/>
            <w:tcBorders>
              <w:top w:val="nil"/>
              <w:bottom w:val="single" w:sz="6" w:space="0" w:color="BFBFBF" w:themeColor="background1" w:themeShade="BF"/>
            </w:tcBorders>
          </w:tcPr>
          <w:p w14:paraId="21C3A737" w14:textId="4847CCC1" w:rsidR="006A4E08" w:rsidRPr="0041270E" w:rsidRDefault="006A4E08" w:rsidP="00D37BF4">
            <w:pPr>
              <w:rPr>
                <w:sz w:val="24"/>
                <w:szCs w:val="24"/>
              </w:rPr>
            </w:pPr>
          </w:p>
        </w:tc>
        <w:tc>
          <w:tcPr>
            <w:tcW w:w="1617" w:type="dxa"/>
            <w:tcBorders>
              <w:top w:val="nil"/>
              <w:bottom w:val="single" w:sz="6" w:space="0" w:color="BFBFBF" w:themeColor="background1" w:themeShade="BF"/>
            </w:tcBorders>
          </w:tcPr>
          <w:p w14:paraId="1D1832C8" w14:textId="3AB9164A" w:rsidR="00F25633" w:rsidRPr="00B731F5" w:rsidRDefault="00F25633" w:rsidP="00E34964">
            <w:pPr>
              <w:rPr>
                <w:sz w:val="24"/>
                <w:szCs w:val="24"/>
              </w:rPr>
            </w:pPr>
          </w:p>
        </w:tc>
        <w:tc>
          <w:tcPr>
            <w:tcW w:w="1462" w:type="dxa"/>
            <w:tcBorders>
              <w:top w:val="nil"/>
              <w:bottom w:val="single" w:sz="6" w:space="0" w:color="BFBFBF" w:themeColor="background1" w:themeShade="BF"/>
            </w:tcBorders>
          </w:tcPr>
          <w:p w14:paraId="4460D156" w14:textId="77777777" w:rsidR="00D37BF4" w:rsidRPr="00AC5168" w:rsidRDefault="00D37BF4" w:rsidP="00D37BF4">
            <w:pPr>
              <w:rPr>
                <w:sz w:val="22"/>
                <w:szCs w:val="22"/>
              </w:rPr>
            </w:pPr>
          </w:p>
        </w:tc>
      </w:tr>
      <w:tr w:rsidR="00D37BF4" w14:paraId="788DF4D9" w14:textId="77777777" w:rsidTr="00052140">
        <w:tc>
          <w:tcPr>
            <w:tcW w:w="1443" w:type="dxa"/>
            <w:tcBorders>
              <w:top w:val="single" w:sz="6" w:space="0" w:color="BFBFBF" w:themeColor="background1" w:themeShade="BF"/>
              <w:bottom w:val="nil"/>
            </w:tcBorders>
          </w:tcPr>
          <w:p w14:paraId="5FB74E91" w14:textId="35110369" w:rsidR="00D37BF4" w:rsidRDefault="006401D7" w:rsidP="00D37BF4">
            <w:pPr>
              <w:pStyle w:val="Dates"/>
            </w:pPr>
            <w:r>
              <w:t>25</w:t>
            </w:r>
          </w:p>
        </w:tc>
        <w:tc>
          <w:tcPr>
            <w:tcW w:w="1528" w:type="dxa"/>
            <w:tcBorders>
              <w:top w:val="single" w:sz="6" w:space="0" w:color="BFBFBF" w:themeColor="background1" w:themeShade="BF"/>
              <w:bottom w:val="nil"/>
            </w:tcBorders>
          </w:tcPr>
          <w:p w14:paraId="164DED4A" w14:textId="4CB55D9B" w:rsidR="00D37BF4" w:rsidRDefault="006401D7" w:rsidP="00D37BF4">
            <w:pPr>
              <w:pStyle w:val="Dates"/>
            </w:pPr>
            <w:r>
              <w:t>26</w:t>
            </w:r>
          </w:p>
        </w:tc>
        <w:tc>
          <w:tcPr>
            <w:tcW w:w="1679" w:type="dxa"/>
            <w:tcBorders>
              <w:top w:val="single" w:sz="6" w:space="0" w:color="BFBFBF" w:themeColor="background1" w:themeShade="BF"/>
              <w:bottom w:val="nil"/>
            </w:tcBorders>
          </w:tcPr>
          <w:p w14:paraId="4694F6D7" w14:textId="5D5E1BEB" w:rsidR="00D37BF4" w:rsidRDefault="006401D7" w:rsidP="00D37BF4">
            <w:pPr>
              <w:pStyle w:val="Dates"/>
            </w:pPr>
            <w:r>
              <w:t>27</w:t>
            </w:r>
          </w:p>
        </w:tc>
        <w:tc>
          <w:tcPr>
            <w:tcW w:w="1503" w:type="dxa"/>
            <w:tcBorders>
              <w:top w:val="single" w:sz="6" w:space="0" w:color="BFBFBF" w:themeColor="background1" w:themeShade="BF"/>
              <w:bottom w:val="nil"/>
            </w:tcBorders>
          </w:tcPr>
          <w:p w14:paraId="5BCE7078" w14:textId="2EF5E740" w:rsidR="00D37BF4" w:rsidRDefault="006401D7" w:rsidP="00D37BF4">
            <w:pPr>
              <w:pStyle w:val="Dates"/>
            </w:pPr>
            <w:r>
              <w:t>28</w:t>
            </w:r>
          </w:p>
        </w:tc>
        <w:tc>
          <w:tcPr>
            <w:tcW w:w="1552" w:type="dxa"/>
            <w:tcBorders>
              <w:top w:val="single" w:sz="6" w:space="0" w:color="BFBFBF" w:themeColor="background1" w:themeShade="BF"/>
              <w:bottom w:val="nil"/>
            </w:tcBorders>
          </w:tcPr>
          <w:p w14:paraId="19BD87AF" w14:textId="286662BB" w:rsidR="00D37BF4" w:rsidRDefault="006401D7" w:rsidP="00D37BF4">
            <w:pPr>
              <w:pStyle w:val="Dates"/>
            </w:pPr>
            <w:r>
              <w:t>29</w:t>
            </w:r>
          </w:p>
        </w:tc>
        <w:tc>
          <w:tcPr>
            <w:tcW w:w="1617" w:type="dxa"/>
            <w:tcBorders>
              <w:top w:val="single" w:sz="6" w:space="0" w:color="BFBFBF" w:themeColor="background1" w:themeShade="BF"/>
              <w:bottom w:val="nil"/>
            </w:tcBorders>
          </w:tcPr>
          <w:p w14:paraId="170B011E" w14:textId="21E9FA6C" w:rsidR="00D37BF4" w:rsidRDefault="006401D7" w:rsidP="00D37BF4">
            <w:pPr>
              <w:pStyle w:val="Dates"/>
            </w:pPr>
            <w:r>
              <w:t>30</w:t>
            </w:r>
          </w:p>
        </w:tc>
        <w:tc>
          <w:tcPr>
            <w:tcW w:w="1462" w:type="dxa"/>
            <w:tcBorders>
              <w:top w:val="single" w:sz="6" w:space="0" w:color="BFBFBF" w:themeColor="background1" w:themeShade="BF"/>
              <w:bottom w:val="nil"/>
            </w:tcBorders>
          </w:tcPr>
          <w:p w14:paraId="1C36ACC0" w14:textId="1DA900F7" w:rsidR="00D37BF4" w:rsidRDefault="006401D7" w:rsidP="00D37BF4">
            <w:pPr>
              <w:pStyle w:val="Dates"/>
            </w:pPr>
            <w:r>
              <w:t>31</w:t>
            </w:r>
          </w:p>
        </w:tc>
      </w:tr>
      <w:tr w:rsidR="00D37BF4" w14:paraId="3E7EC351" w14:textId="77777777" w:rsidTr="00052140">
        <w:trPr>
          <w:trHeight w:hRule="exact" w:val="1116"/>
        </w:trPr>
        <w:tc>
          <w:tcPr>
            <w:tcW w:w="1443" w:type="dxa"/>
            <w:tcBorders>
              <w:top w:val="nil"/>
              <w:bottom w:val="single" w:sz="6" w:space="0" w:color="BFBFBF" w:themeColor="background1" w:themeShade="BF"/>
            </w:tcBorders>
          </w:tcPr>
          <w:p w14:paraId="78F72463" w14:textId="7AD6CF7F" w:rsidR="00D37BF4" w:rsidRDefault="00D37BF4" w:rsidP="00D37BF4"/>
        </w:tc>
        <w:tc>
          <w:tcPr>
            <w:tcW w:w="1528" w:type="dxa"/>
            <w:tcBorders>
              <w:top w:val="nil"/>
              <w:bottom w:val="single" w:sz="6" w:space="0" w:color="BFBFBF" w:themeColor="background1" w:themeShade="BF"/>
            </w:tcBorders>
          </w:tcPr>
          <w:p w14:paraId="6565F67E" w14:textId="77777777" w:rsidR="00D008A6" w:rsidRDefault="00ED00FD" w:rsidP="009835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Dr.. Kruse </w:t>
            </w:r>
            <w:r w:rsidR="00574AAF">
              <w:rPr>
                <w:sz w:val="20"/>
                <w:szCs w:val="20"/>
              </w:rPr>
              <w:t>Presentation:</w:t>
            </w:r>
          </w:p>
          <w:p w14:paraId="601754F7" w14:textId="795420C2" w:rsidR="00574AAF" w:rsidRDefault="00574AAF" w:rsidP="009835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(1:00</w:t>
            </w:r>
            <w:r w:rsidR="004F07C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pm)</w:t>
            </w:r>
            <w:r w:rsidR="00A869D9">
              <w:rPr>
                <w:sz w:val="20"/>
                <w:szCs w:val="20"/>
              </w:rPr>
              <w:t xml:space="preserve"> (Room </w:t>
            </w:r>
            <w:r w:rsidR="004F07C0">
              <w:rPr>
                <w:sz w:val="20"/>
                <w:szCs w:val="20"/>
              </w:rPr>
              <w:t>6</w:t>
            </w:r>
            <w:r w:rsidR="00A869D9">
              <w:rPr>
                <w:sz w:val="20"/>
                <w:szCs w:val="20"/>
              </w:rPr>
              <w:t>203</w:t>
            </w:r>
            <w:r w:rsidR="004F07C0">
              <w:rPr>
                <w:sz w:val="20"/>
                <w:szCs w:val="20"/>
              </w:rPr>
              <w:t>)</w:t>
            </w:r>
          </w:p>
          <w:p w14:paraId="2B48EDF8" w14:textId="5CFFF177" w:rsidR="00A869D9" w:rsidRPr="00F25633" w:rsidRDefault="00A869D9" w:rsidP="00983504">
            <w:pPr>
              <w:rPr>
                <w:sz w:val="20"/>
                <w:szCs w:val="20"/>
              </w:rPr>
            </w:pPr>
          </w:p>
        </w:tc>
        <w:tc>
          <w:tcPr>
            <w:tcW w:w="1679" w:type="dxa"/>
            <w:tcBorders>
              <w:top w:val="nil"/>
              <w:bottom w:val="single" w:sz="6" w:space="0" w:color="BFBFBF" w:themeColor="background1" w:themeShade="BF"/>
            </w:tcBorders>
          </w:tcPr>
          <w:p w14:paraId="0339558F" w14:textId="3C0EEA6A" w:rsidR="00186729" w:rsidRDefault="0022156B" w:rsidP="009835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SAHS Schola</w:t>
            </w:r>
          </w:p>
          <w:p w14:paraId="77633F97" w14:textId="39A9ACB0" w:rsidR="0022156B" w:rsidRDefault="0022156B" w:rsidP="009835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(10:30 am)</w:t>
            </w:r>
          </w:p>
          <w:p w14:paraId="7B5F6B6A" w14:textId="3B00446E" w:rsidR="0022156B" w:rsidRDefault="0022156B" w:rsidP="00983504">
            <w:pPr>
              <w:rPr>
                <w:sz w:val="24"/>
                <w:szCs w:val="24"/>
              </w:rPr>
            </w:pPr>
          </w:p>
          <w:p w14:paraId="28CC8833" w14:textId="77777777" w:rsidR="0022156B" w:rsidRPr="00186729" w:rsidRDefault="0022156B" w:rsidP="00983504">
            <w:pPr>
              <w:rPr>
                <w:sz w:val="24"/>
                <w:szCs w:val="24"/>
              </w:rPr>
            </w:pPr>
          </w:p>
          <w:p w14:paraId="27DDFF43" w14:textId="5478D71D" w:rsidR="00D37BF4" w:rsidRDefault="00D37BF4" w:rsidP="00D37BF4"/>
        </w:tc>
        <w:tc>
          <w:tcPr>
            <w:tcW w:w="1503" w:type="dxa"/>
            <w:tcBorders>
              <w:top w:val="nil"/>
              <w:bottom w:val="single" w:sz="6" w:space="0" w:color="BFBFBF" w:themeColor="background1" w:themeShade="BF"/>
            </w:tcBorders>
          </w:tcPr>
          <w:p w14:paraId="20704FEA" w14:textId="10B5CBAB" w:rsidR="00D37BF4" w:rsidRDefault="008658CE" w:rsidP="00D37BF4">
            <w:pPr>
              <w:rPr>
                <w:sz w:val="20"/>
                <w:szCs w:val="20"/>
              </w:rPr>
            </w:pPr>
            <w:r w:rsidRPr="00D008A6">
              <w:rPr>
                <w:sz w:val="20"/>
                <w:szCs w:val="20"/>
              </w:rPr>
              <w:t xml:space="preserve">Interfaith </w:t>
            </w:r>
            <w:r w:rsidR="00E4787C">
              <w:rPr>
                <w:sz w:val="20"/>
                <w:szCs w:val="20"/>
              </w:rPr>
              <w:t xml:space="preserve">Appreciation </w:t>
            </w:r>
            <w:r w:rsidRPr="00D008A6">
              <w:rPr>
                <w:sz w:val="20"/>
                <w:szCs w:val="20"/>
              </w:rPr>
              <w:t>Breakfast</w:t>
            </w:r>
          </w:p>
          <w:p w14:paraId="014BE2B6" w14:textId="713C23D7" w:rsidR="00645EC9" w:rsidRDefault="00645EC9" w:rsidP="00D37B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 w:rsidR="00554EF9" w:rsidRPr="00907021">
              <w:rPr>
                <w:sz w:val="20"/>
                <w:szCs w:val="20"/>
              </w:rPr>
              <w:t>Conservatory)</w:t>
            </w:r>
          </w:p>
          <w:p w14:paraId="0A9681B6" w14:textId="2CCF5762" w:rsidR="00D008A6" w:rsidRPr="00D008A6" w:rsidRDefault="00D008A6" w:rsidP="00D37BF4">
            <w:pPr>
              <w:rPr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nil"/>
              <w:bottom w:val="single" w:sz="6" w:space="0" w:color="BFBFBF" w:themeColor="background1" w:themeShade="BF"/>
            </w:tcBorders>
          </w:tcPr>
          <w:p w14:paraId="206C63BD" w14:textId="77777777" w:rsidR="00674EE4" w:rsidRDefault="00CB66DB" w:rsidP="00AF22A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Interfaith Spiritual Crawl</w:t>
            </w:r>
          </w:p>
          <w:p w14:paraId="4AFAEAD3" w14:textId="12E72C70" w:rsidR="004D7510" w:rsidRPr="00674EE4" w:rsidRDefault="004D7510" w:rsidP="00AF22A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(External)</w:t>
            </w:r>
          </w:p>
        </w:tc>
        <w:tc>
          <w:tcPr>
            <w:tcW w:w="1617" w:type="dxa"/>
            <w:tcBorders>
              <w:top w:val="nil"/>
              <w:bottom w:val="single" w:sz="6" w:space="0" w:color="BFBFBF" w:themeColor="background1" w:themeShade="BF"/>
            </w:tcBorders>
          </w:tcPr>
          <w:p w14:paraId="170F73FA" w14:textId="3F5088B6" w:rsidR="00D37BF4" w:rsidRPr="00C36FB7" w:rsidRDefault="00D37BF4" w:rsidP="00D37BF4">
            <w:pPr>
              <w:rPr>
                <w:sz w:val="22"/>
                <w:szCs w:val="22"/>
              </w:rPr>
            </w:pPr>
          </w:p>
        </w:tc>
        <w:tc>
          <w:tcPr>
            <w:tcW w:w="1462" w:type="dxa"/>
            <w:tcBorders>
              <w:top w:val="nil"/>
              <w:bottom w:val="single" w:sz="6" w:space="0" w:color="BFBFBF" w:themeColor="background1" w:themeShade="BF"/>
            </w:tcBorders>
          </w:tcPr>
          <w:p w14:paraId="46E0F0B2" w14:textId="77777777" w:rsidR="00D37BF4" w:rsidRDefault="00D37BF4" w:rsidP="00D37BF4"/>
        </w:tc>
      </w:tr>
    </w:tbl>
    <w:p w14:paraId="7D56BA10" w14:textId="77777777" w:rsidR="009216FA" w:rsidRPr="009216FA" w:rsidRDefault="009216FA" w:rsidP="00BE1B2E">
      <w:pPr>
        <w:pStyle w:val="Quote"/>
        <w:spacing w:before="0"/>
        <w:rPr>
          <w:sz w:val="16"/>
          <w:szCs w:val="16"/>
        </w:rPr>
      </w:pPr>
    </w:p>
    <w:p w14:paraId="4C56D076" w14:textId="68C73700" w:rsidR="0031039A" w:rsidRPr="00F64D54" w:rsidRDefault="00345C5A" w:rsidP="00BE1B2E">
      <w:pPr>
        <w:pStyle w:val="Quote"/>
        <w:spacing w:before="0"/>
        <w:rPr>
          <w:sz w:val="36"/>
          <w:szCs w:val="36"/>
        </w:rPr>
      </w:pPr>
      <w:r w:rsidRPr="00F64D54">
        <w:rPr>
          <w:sz w:val="36"/>
          <w:szCs w:val="36"/>
        </w:rPr>
        <w:t>Continuous Throughout Month:</w:t>
      </w:r>
    </w:p>
    <w:p w14:paraId="74E63CF6" w14:textId="77777777" w:rsidR="004F4C8D" w:rsidRPr="004F4C8D" w:rsidRDefault="004F4C8D" w:rsidP="00BE1B2E">
      <w:pPr>
        <w:pStyle w:val="Quote"/>
        <w:spacing w:before="0"/>
        <w:rPr>
          <w:sz w:val="4"/>
          <w:szCs w:val="4"/>
        </w:rPr>
      </w:pPr>
    </w:p>
    <w:p w14:paraId="02B34F97" w14:textId="642EFC22" w:rsidR="005D1EE5" w:rsidRDefault="00C950F2" w:rsidP="00AB4F6A">
      <w:pPr>
        <w:pStyle w:val="Quote"/>
        <w:spacing w:before="0"/>
        <w:ind w:left="720"/>
        <w:jc w:val="left"/>
        <w:rPr>
          <w:sz w:val="28"/>
          <w:szCs w:val="28"/>
        </w:rPr>
      </w:pPr>
      <w:r>
        <w:rPr>
          <w:sz w:val="28"/>
          <w:szCs w:val="28"/>
        </w:rPr>
        <w:t>Bracelets</w:t>
      </w:r>
      <w:r w:rsidR="00DD4DCD">
        <w:rPr>
          <w:sz w:val="28"/>
          <w:szCs w:val="28"/>
        </w:rPr>
        <w:tab/>
      </w:r>
      <w:r w:rsidR="00DD4DCD">
        <w:rPr>
          <w:sz w:val="28"/>
          <w:szCs w:val="28"/>
        </w:rPr>
        <w:tab/>
      </w:r>
      <w:r w:rsidR="00DD4DCD">
        <w:rPr>
          <w:sz w:val="28"/>
          <w:szCs w:val="28"/>
        </w:rPr>
        <w:tab/>
      </w:r>
      <w:r w:rsidR="00C76BF5">
        <w:rPr>
          <w:sz w:val="28"/>
          <w:szCs w:val="28"/>
        </w:rPr>
        <w:tab/>
      </w:r>
      <w:r w:rsidR="00C76BF5">
        <w:rPr>
          <w:sz w:val="28"/>
          <w:szCs w:val="28"/>
        </w:rPr>
        <w:tab/>
      </w:r>
      <w:r w:rsidR="00C76BF5">
        <w:rPr>
          <w:sz w:val="28"/>
          <w:szCs w:val="28"/>
        </w:rPr>
        <w:tab/>
      </w:r>
      <w:r w:rsidR="00C76BF5">
        <w:rPr>
          <w:sz w:val="28"/>
          <w:szCs w:val="28"/>
        </w:rPr>
        <w:tab/>
      </w:r>
      <w:r w:rsidR="00C76BF5">
        <w:rPr>
          <w:sz w:val="28"/>
          <w:szCs w:val="28"/>
        </w:rPr>
        <w:tab/>
      </w:r>
      <w:r w:rsidR="009216FA">
        <w:rPr>
          <w:sz w:val="28"/>
          <w:szCs w:val="28"/>
        </w:rPr>
        <w:tab/>
      </w:r>
      <w:r w:rsidR="009216FA">
        <w:rPr>
          <w:sz w:val="28"/>
          <w:szCs w:val="28"/>
        </w:rPr>
        <w:tab/>
      </w:r>
      <w:r w:rsidR="00DD4DCD">
        <w:rPr>
          <w:sz w:val="28"/>
          <w:szCs w:val="28"/>
        </w:rPr>
        <w:t>Prayer Cards</w:t>
      </w:r>
    </w:p>
    <w:p w14:paraId="30AD5C36" w14:textId="58BC8749" w:rsidR="00C76BF5" w:rsidRPr="006C76C4" w:rsidRDefault="003A601D" w:rsidP="009216FA">
      <w:pPr>
        <w:pStyle w:val="Quote"/>
        <w:spacing w:before="0"/>
        <w:ind w:left="720"/>
        <w:jc w:val="left"/>
        <w:rPr>
          <w:sz w:val="28"/>
          <w:szCs w:val="28"/>
        </w:rPr>
      </w:pPr>
      <w:r w:rsidRPr="006C76C4">
        <w:rPr>
          <w:sz w:val="28"/>
          <w:szCs w:val="28"/>
        </w:rPr>
        <w:t>Service via FSP</w:t>
      </w:r>
      <w:r w:rsidR="009216FA" w:rsidRPr="006C76C4">
        <w:rPr>
          <w:sz w:val="28"/>
          <w:szCs w:val="28"/>
        </w:rPr>
        <w:tab/>
      </w:r>
      <w:r w:rsidR="00DD4DCD">
        <w:rPr>
          <w:sz w:val="28"/>
          <w:szCs w:val="28"/>
        </w:rPr>
        <w:tab/>
      </w:r>
      <w:r w:rsidR="00DD4DCD">
        <w:rPr>
          <w:sz w:val="28"/>
          <w:szCs w:val="28"/>
        </w:rPr>
        <w:tab/>
      </w:r>
      <w:r w:rsidR="00DD4DCD">
        <w:rPr>
          <w:sz w:val="28"/>
          <w:szCs w:val="28"/>
        </w:rPr>
        <w:tab/>
      </w:r>
      <w:r w:rsidR="00DD4DCD">
        <w:rPr>
          <w:sz w:val="28"/>
          <w:szCs w:val="28"/>
        </w:rPr>
        <w:tab/>
      </w:r>
      <w:r w:rsidR="00DD4DCD">
        <w:rPr>
          <w:sz w:val="28"/>
          <w:szCs w:val="28"/>
        </w:rPr>
        <w:tab/>
      </w:r>
      <w:r w:rsidR="00DD4DCD">
        <w:rPr>
          <w:sz w:val="28"/>
          <w:szCs w:val="28"/>
        </w:rPr>
        <w:tab/>
      </w:r>
      <w:r w:rsidR="00DD4DCD">
        <w:rPr>
          <w:sz w:val="28"/>
          <w:szCs w:val="28"/>
        </w:rPr>
        <w:tab/>
      </w:r>
      <w:r w:rsidR="00DD4DCD">
        <w:rPr>
          <w:sz w:val="28"/>
          <w:szCs w:val="28"/>
        </w:rPr>
        <w:tab/>
        <w:t>Stickers</w:t>
      </w:r>
    </w:p>
    <w:sectPr w:rsidR="00C76BF5" w:rsidRPr="006C76C4" w:rsidSect="00924065">
      <w:pgSz w:w="12240" w:h="15840"/>
      <w:pgMar w:top="288" w:right="720" w:bottom="288" w:left="720" w:header="576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9F7D35" w14:textId="77777777" w:rsidR="00EC2C29" w:rsidRDefault="00EC2C29">
      <w:pPr>
        <w:spacing w:before="0" w:after="0"/>
      </w:pPr>
      <w:r>
        <w:separator/>
      </w:r>
    </w:p>
  </w:endnote>
  <w:endnote w:type="continuationSeparator" w:id="0">
    <w:p w14:paraId="78AF06F1" w14:textId="77777777" w:rsidR="00EC2C29" w:rsidRDefault="00EC2C29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6F44A6" w14:textId="77777777" w:rsidR="00EC2C29" w:rsidRDefault="00EC2C29">
      <w:pPr>
        <w:spacing w:before="0" w:after="0"/>
      </w:pPr>
      <w:r>
        <w:separator/>
      </w:r>
    </w:p>
  </w:footnote>
  <w:footnote w:type="continuationSeparator" w:id="0">
    <w:p w14:paraId="2BFE24A2" w14:textId="77777777" w:rsidR="00EC2C29" w:rsidRDefault="00EC2C29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53.5pt;height:205.5pt;visibility:visible;mso-wrap-style:square" o:bullet="t">
        <v:imagedata r:id="rId1" o:title=""/>
      </v:shape>
    </w:pict>
  </w:numPicBullet>
  <w:abstractNum w:abstractNumId="0" w15:restartNumberingAfterBreak="0">
    <w:nsid w:val="FFFFFF7C"/>
    <w:multiLevelType w:val="singleLevel"/>
    <w:tmpl w:val="C3DC5CD6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86C397A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F58B0B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1909ECA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D0AF67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A20E08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A2EF68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DE8C75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FA4D74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8EC04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5B919DA"/>
    <w:multiLevelType w:val="hybridMultilevel"/>
    <w:tmpl w:val="40D20C8E"/>
    <w:lvl w:ilvl="0" w:tplc="B23E860E">
      <w:numFmt w:val="bullet"/>
      <w:lvlText w:val="-"/>
      <w:lvlJc w:val="left"/>
      <w:pPr>
        <w:ind w:left="108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6062186"/>
    <w:multiLevelType w:val="hybridMultilevel"/>
    <w:tmpl w:val="996EA8D2"/>
    <w:lvl w:ilvl="0" w:tplc="E1B6AC32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1815071">
    <w:abstractNumId w:val="9"/>
  </w:num>
  <w:num w:numId="2" w16cid:durableId="707145501">
    <w:abstractNumId w:val="7"/>
  </w:num>
  <w:num w:numId="3" w16cid:durableId="165294819">
    <w:abstractNumId w:val="6"/>
  </w:num>
  <w:num w:numId="4" w16cid:durableId="1892231759">
    <w:abstractNumId w:val="5"/>
  </w:num>
  <w:num w:numId="5" w16cid:durableId="2016032122">
    <w:abstractNumId w:val="4"/>
  </w:num>
  <w:num w:numId="6" w16cid:durableId="1744527963">
    <w:abstractNumId w:val="8"/>
  </w:num>
  <w:num w:numId="7" w16cid:durableId="1801537608">
    <w:abstractNumId w:val="3"/>
  </w:num>
  <w:num w:numId="8" w16cid:durableId="656110415">
    <w:abstractNumId w:val="2"/>
  </w:num>
  <w:num w:numId="9" w16cid:durableId="2045712785">
    <w:abstractNumId w:val="1"/>
  </w:num>
  <w:num w:numId="10" w16cid:durableId="1830904496">
    <w:abstractNumId w:val="0"/>
  </w:num>
  <w:num w:numId="11" w16cid:durableId="1819498321">
    <w:abstractNumId w:val="10"/>
  </w:num>
  <w:num w:numId="12" w16cid:durableId="74109984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" w:val="10/31/2024"/>
    <w:docVar w:name="MonthStart" w:val="10/1/2024"/>
    <w:docVar w:name="ShowDynamicGuides" w:val="1"/>
    <w:docVar w:name="ShowMarginGuides" w:val="0"/>
    <w:docVar w:name="ShowOutlines" w:val="0"/>
    <w:docVar w:name="ShowStaticGuides" w:val="0"/>
  </w:docVars>
  <w:rsids>
    <w:rsidRoot w:val="00DB41C2"/>
    <w:rsid w:val="000011DB"/>
    <w:rsid w:val="0000253A"/>
    <w:rsid w:val="00033A96"/>
    <w:rsid w:val="00035D05"/>
    <w:rsid w:val="00046BBE"/>
    <w:rsid w:val="00052140"/>
    <w:rsid w:val="00052290"/>
    <w:rsid w:val="000659D8"/>
    <w:rsid w:val="0006758E"/>
    <w:rsid w:val="00067612"/>
    <w:rsid w:val="000717B2"/>
    <w:rsid w:val="000769DE"/>
    <w:rsid w:val="000779D2"/>
    <w:rsid w:val="00084836"/>
    <w:rsid w:val="00095589"/>
    <w:rsid w:val="0009612B"/>
    <w:rsid w:val="000A2EDB"/>
    <w:rsid w:val="000B4D75"/>
    <w:rsid w:val="000C6DE1"/>
    <w:rsid w:val="000E07A8"/>
    <w:rsid w:val="000E0808"/>
    <w:rsid w:val="000E1FC3"/>
    <w:rsid w:val="000E5DB9"/>
    <w:rsid w:val="00124ADC"/>
    <w:rsid w:val="00152F00"/>
    <w:rsid w:val="0015697B"/>
    <w:rsid w:val="0016020A"/>
    <w:rsid w:val="001613FE"/>
    <w:rsid w:val="00165C0C"/>
    <w:rsid w:val="00173A82"/>
    <w:rsid w:val="00184B63"/>
    <w:rsid w:val="00186729"/>
    <w:rsid w:val="001876B0"/>
    <w:rsid w:val="00193E15"/>
    <w:rsid w:val="00194F84"/>
    <w:rsid w:val="00194FE9"/>
    <w:rsid w:val="00195DEB"/>
    <w:rsid w:val="001A1CE3"/>
    <w:rsid w:val="001A4911"/>
    <w:rsid w:val="001A5C6B"/>
    <w:rsid w:val="001B06D3"/>
    <w:rsid w:val="001B515B"/>
    <w:rsid w:val="001B6826"/>
    <w:rsid w:val="001B6C54"/>
    <w:rsid w:val="001C39D1"/>
    <w:rsid w:val="001D0D03"/>
    <w:rsid w:val="001D0D1F"/>
    <w:rsid w:val="001D54BD"/>
    <w:rsid w:val="001E1F18"/>
    <w:rsid w:val="001F34CC"/>
    <w:rsid w:val="001F3D52"/>
    <w:rsid w:val="00201D40"/>
    <w:rsid w:val="0022156B"/>
    <w:rsid w:val="00225341"/>
    <w:rsid w:val="00236C52"/>
    <w:rsid w:val="00240C40"/>
    <w:rsid w:val="00241076"/>
    <w:rsid w:val="0025748C"/>
    <w:rsid w:val="00262989"/>
    <w:rsid w:val="00275B76"/>
    <w:rsid w:val="002767B4"/>
    <w:rsid w:val="0027749D"/>
    <w:rsid w:val="00285C49"/>
    <w:rsid w:val="00290495"/>
    <w:rsid w:val="00293A79"/>
    <w:rsid w:val="00294F13"/>
    <w:rsid w:val="00296949"/>
    <w:rsid w:val="002C3004"/>
    <w:rsid w:val="002E274A"/>
    <w:rsid w:val="002F4521"/>
    <w:rsid w:val="002F7032"/>
    <w:rsid w:val="0031039A"/>
    <w:rsid w:val="00314E29"/>
    <w:rsid w:val="00317F8F"/>
    <w:rsid w:val="00320970"/>
    <w:rsid w:val="00345C5A"/>
    <w:rsid w:val="00350237"/>
    <w:rsid w:val="00352010"/>
    <w:rsid w:val="00364EC1"/>
    <w:rsid w:val="00375B27"/>
    <w:rsid w:val="0038523D"/>
    <w:rsid w:val="003A5848"/>
    <w:rsid w:val="003A5E08"/>
    <w:rsid w:val="003A601D"/>
    <w:rsid w:val="003B4F6A"/>
    <w:rsid w:val="003C39DD"/>
    <w:rsid w:val="003D3702"/>
    <w:rsid w:val="003E6D28"/>
    <w:rsid w:val="003F64E4"/>
    <w:rsid w:val="00402EFF"/>
    <w:rsid w:val="0041270E"/>
    <w:rsid w:val="004173A8"/>
    <w:rsid w:val="00420DE2"/>
    <w:rsid w:val="00425709"/>
    <w:rsid w:val="0045346F"/>
    <w:rsid w:val="0045679D"/>
    <w:rsid w:val="004600B4"/>
    <w:rsid w:val="00466730"/>
    <w:rsid w:val="00480A3F"/>
    <w:rsid w:val="00485B50"/>
    <w:rsid w:val="00487A7F"/>
    <w:rsid w:val="0049087B"/>
    <w:rsid w:val="00496B62"/>
    <w:rsid w:val="004B13C5"/>
    <w:rsid w:val="004C569A"/>
    <w:rsid w:val="004C615F"/>
    <w:rsid w:val="004C6405"/>
    <w:rsid w:val="004D7510"/>
    <w:rsid w:val="004F07C0"/>
    <w:rsid w:val="004F4C8D"/>
    <w:rsid w:val="004F4EF0"/>
    <w:rsid w:val="005025A8"/>
    <w:rsid w:val="0051147B"/>
    <w:rsid w:val="00543587"/>
    <w:rsid w:val="00554EF9"/>
    <w:rsid w:val="00567F57"/>
    <w:rsid w:val="005724C9"/>
    <w:rsid w:val="00574AAF"/>
    <w:rsid w:val="00575687"/>
    <w:rsid w:val="00585282"/>
    <w:rsid w:val="00585E68"/>
    <w:rsid w:val="00590E3F"/>
    <w:rsid w:val="005A73FA"/>
    <w:rsid w:val="005B0C48"/>
    <w:rsid w:val="005D1EE5"/>
    <w:rsid w:val="005D28C2"/>
    <w:rsid w:val="005D5A0F"/>
    <w:rsid w:val="005E1500"/>
    <w:rsid w:val="005E4B54"/>
    <w:rsid w:val="005F1947"/>
    <w:rsid w:val="005F6323"/>
    <w:rsid w:val="006019BE"/>
    <w:rsid w:val="0061115E"/>
    <w:rsid w:val="006401D7"/>
    <w:rsid w:val="00645EC9"/>
    <w:rsid w:val="00663FA4"/>
    <w:rsid w:val="00674EE4"/>
    <w:rsid w:val="00675367"/>
    <w:rsid w:val="00675AB4"/>
    <w:rsid w:val="006A15BC"/>
    <w:rsid w:val="006A462D"/>
    <w:rsid w:val="006A4E08"/>
    <w:rsid w:val="006B6B5B"/>
    <w:rsid w:val="006C1A4F"/>
    <w:rsid w:val="006C76C4"/>
    <w:rsid w:val="006E0ECA"/>
    <w:rsid w:val="006E3266"/>
    <w:rsid w:val="006F0F53"/>
    <w:rsid w:val="00712000"/>
    <w:rsid w:val="007161D0"/>
    <w:rsid w:val="00731DE7"/>
    <w:rsid w:val="00742357"/>
    <w:rsid w:val="007460E9"/>
    <w:rsid w:val="007604AB"/>
    <w:rsid w:val="007709BD"/>
    <w:rsid w:val="00771BFC"/>
    <w:rsid w:val="007827B2"/>
    <w:rsid w:val="00783114"/>
    <w:rsid w:val="00784243"/>
    <w:rsid w:val="007947C8"/>
    <w:rsid w:val="007A19D7"/>
    <w:rsid w:val="007B38B8"/>
    <w:rsid w:val="007C628B"/>
    <w:rsid w:val="007F1929"/>
    <w:rsid w:val="007F5BE5"/>
    <w:rsid w:val="008017F7"/>
    <w:rsid w:val="008035D8"/>
    <w:rsid w:val="0080580A"/>
    <w:rsid w:val="00812DAD"/>
    <w:rsid w:val="0081356A"/>
    <w:rsid w:val="0082129E"/>
    <w:rsid w:val="00823971"/>
    <w:rsid w:val="0082469A"/>
    <w:rsid w:val="008324FA"/>
    <w:rsid w:val="008346EA"/>
    <w:rsid w:val="00835ADD"/>
    <w:rsid w:val="008411A2"/>
    <w:rsid w:val="00842CA5"/>
    <w:rsid w:val="00850A6E"/>
    <w:rsid w:val="008515FD"/>
    <w:rsid w:val="00854BA7"/>
    <w:rsid w:val="00855EBC"/>
    <w:rsid w:val="008658CE"/>
    <w:rsid w:val="00882E8A"/>
    <w:rsid w:val="0088657A"/>
    <w:rsid w:val="0089796D"/>
    <w:rsid w:val="008A0213"/>
    <w:rsid w:val="008A39A6"/>
    <w:rsid w:val="008A73F7"/>
    <w:rsid w:val="008C6177"/>
    <w:rsid w:val="008F1EA5"/>
    <w:rsid w:val="00907021"/>
    <w:rsid w:val="00912973"/>
    <w:rsid w:val="0092100D"/>
    <w:rsid w:val="009216FA"/>
    <w:rsid w:val="00924065"/>
    <w:rsid w:val="00925ED9"/>
    <w:rsid w:val="00934EAA"/>
    <w:rsid w:val="00935962"/>
    <w:rsid w:val="0094649E"/>
    <w:rsid w:val="00947EC4"/>
    <w:rsid w:val="00967F01"/>
    <w:rsid w:val="00977835"/>
    <w:rsid w:val="00981226"/>
    <w:rsid w:val="00983504"/>
    <w:rsid w:val="0099190D"/>
    <w:rsid w:val="00997C7D"/>
    <w:rsid w:val="009A164A"/>
    <w:rsid w:val="009A6F27"/>
    <w:rsid w:val="009A7C5B"/>
    <w:rsid w:val="009B03FE"/>
    <w:rsid w:val="009B21CD"/>
    <w:rsid w:val="009C1035"/>
    <w:rsid w:val="009E490B"/>
    <w:rsid w:val="009E52B6"/>
    <w:rsid w:val="009F6E91"/>
    <w:rsid w:val="00A12373"/>
    <w:rsid w:val="00A15483"/>
    <w:rsid w:val="00A218C2"/>
    <w:rsid w:val="00A23C74"/>
    <w:rsid w:val="00A37120"/>
    <w:rsid w:val="00A46E94"/>
    <w:rsid w:val="00A54F2B"/>
    <w:rsid w:val="00A6150C"/>
    <w:rsid w:val="00A869D9"/>
    <w:rsid w:val="00A9224A"/>
    <w:rsid w:val="00AA0FF8"/>
    <w:rsid w:val="00AB1E37"/>
    <w:rsid w:val="00AB4396"/>
    <w:rsid w:val="00AB4F6A"/>
    <w:rsid w:val="00AC1EFD"/>
    <w:rsid w:val="00AC5168"/>
    <w:rsid w:val="00AC79D0"/>
    <w:rsid w:val="00AC7F7A"/>
    <w:rsid w:val="00AD0067"/>
    <w:rsid w:val="00AE3023"/>
    <w:rsid w:val="00AF22A5"/>
    <w:rsid w:val="00AF6271"/>
    <w:rsid w:val="00B02792"/>
    <w:rsid w:val="00B13798"/>
    <w:rsid w:val="00B158BA"/>
    <w:rsid w:val="00B1789F"/>
    <w:rsid w:val="00B36936"/>
    <w:rsid w:val="00B4362F"/>
    <w:rsid w:val="00B60335"/>
    <w:rsid w:val="00B66BF8"/>
    <w:rsid w:val="00B731F5"/>
    <w:rsid w:val="00B95788"/>
    <w:rsid w:val="00BA3A8E"/>
    <w:rsid w:val="00BA5D7F"/>
    <w:rsid w:val="00BB1030"/>
    <w:rsid w:val="00BB19E3"/>
    <w:rsid w:val="00BB3C91"/>
    <w:rsid w:val="00BC4739"/>
    <w:rsid w:val="00BC6A26"/>
    <w:rsid w:val="00BE1B2E"/>
    <w:rsid w:val="00BE420A"/>
    <w:rsid w:val="00BE7140"/>
    <w:rsid w:val="00BF02F0"/>
    <w:rsid w:val="00BF0FEE"/>
    <w:rsid w:val="00BF1606"/>
    <w:rsid w:val="00BF4383"/>
    <w:rsid w:val="00BF54A5"/>
    <w:rsid w:val="00C01B08"/>
    <w:rsid w:val="00C170AA"/>
    <w:rsid w:val="00C1741C"/>
    <w:rsid w:val="00C2364E"/>
    <w:rsid w:val="00C2735A"/>
    <w:rsid w:val="00C318A5"/>
    <w:rsid w:val="00C36FB7"/>
    <w:rsid w:val="00C41633"/>
    <w:rsid w:val="00C6067C"/>
    <w:rsid w:val="00C65799"/>
    <w:rsid w:val="00C746C8"/>
    <w:rsid w:val="00C75ED4"/>
    <w:rsid w:val="00C7648F"/>
    <w:rsid w:val="00C76BF5"/>
    <w:rsid w:val="00C950F2"/>
    <w:rsid w:val="00CA23FD"/>
    <w:rsid w:val="00CA4BC9"/>
    <w:rsid w:val="00CB00F4"/>
    <w:rsid w:val="00CB66DB"/>
    <w:rsid w:val="00CC77BB"/>
    <w:rsid w:val="00CD3D2E"/>
    <w:rsid w:val="00CD7196"/>
    <w:rsid w:val="00CE2B8C"/>
    <w:rsid w:val="00CF2BCE"/>
    <w:rsid w:val="00D008A6"/>
    <w:rsid w:val="00D05823"/>
    <w:rsid w:val="00D0598A"/>
    <w:rsid w:val="00D11DCF"/>
    <w:rsid w:val="00D24C6D"/>
    <w:rsid w:val="00D37BF4"/>
    <w:rsid w:val="00D51394"/>
    <w:rsid w:val="00D53820"/>
    <w:rsid w:val="00D53F94"/>
    <w:rsid w:val="00D5606F"/>
    <w:rsid w:val="00D56C15"/>
    <w:rsid w:val="00D60E96"/>
    <w:rsid w:val="00D61161"/>
    <w:rsid w:val="00D63E47"/>
    <w:rsid w:val="00D73EAB"/>
    <w:rsid w:val="00D74C1E"/>
    <w:rsid w:val="00D77E3F"/>
    <w:rsid w:val="00D84D9A"/>
    <w:rsid w:val="00D86D82"/>
    <w:rsid w:val="00D94917"/>
    <w:rsid w:val="00D969D4"/>
    <w:rsid w:val="00D96C99"/>
    <w:rsid w:val="00DA2899"/>
    <w:rsid w:val="00DB1D23"/>
    <w:rsid w:val="00DB41C2"/>
    <w:rsid w:val="00DB55C4"/>
    <w:rsid w:val="00DC606C"/>
    <w:rsid w:val="00DD061E"/>
    <w:rsid w:val="00DD4DCD"/>
    <w:rsid w:val="00DE1088"/>
    <w:rsid w:val="00DF0CCF"/>
    <w:rsid w:val="00E003DA"/>
    <w:rsid w:val="00E01C96"/>
    <w:rsid w:val="00E34964"/>
    <w:rsid w:val="00E40677"/>
    <w:rsid w:val="00E4787C"/>
    <w:rsid w:val="00E52BD4"/>
    <w:rsid w:val="00E601A0"/>
    <w:rsid w:val="00E66E8C"/>
    <w:rsid w:val="00E71F1C"/>
    <w:rsid w:val="00E73185"/>
    <w:rsid w:val="00E75967"/>
    <w:rsid w:val="00E808DF"/>
    <w:rsid w:val="00E80FEF"/>
    <w:rsid w:val="00E82FC0"/>
    <w:rsid w:val="00E83C47"/>
    <w:rsid w:val="00E84286"/>
    <w:rsid w:val="00E94CAB"/>
    <w:rsid w:val="00EA1934"/>
    <w:rsid w:val="00EA415B"/>
    <w:rsid w:val="00EA776B"/>
    <w:rsid w:val="00EB0CEC"/>
    <w:rsid w:val="00EC067B"/>
    <w:rsid w:val="00EC2C29"/>
    <w:rsid w:val="00EC3409"/>
    <w:rsid w:val="00ED00FD"/>
    <w:rsid w:val="00ED59EE"/>
    <w:rsid w:val="00EE1E23"/>
    <w:rsid w:val="00EE27F4"/>
    <w:rsid w:val="00EE3321"/>
    <w:rsid w:val="00EF1C42"/>
    <w:rsid w:val="00EF35BC"/>
    <w:rsid w:val="00EF4D8F"/>
    <w:rsid w:val="00F052F8"/>
    <w:rsid w:val="00F05360"/>
    <w:rsid w:val="00F22E3E"/>
    <w:rsid w:val="00F23610"/>
    <w:rsid w:val="00F25633"/>
    <w:rsid w:val="00F27370"/>
    <w:rsid w:val="00F42859"/>
    <w:rsid w:val="00F50E6C"/>
    <w:rsid w:val="00F64D54"/>
    <w:rsid w:val="00F718A0"/>
    <w:rsid w:val="00F77394"/>
    <w:rsid w:val="00F7756D"/>
    <w:rsid w:val="00F82FEB"/>
    <w:rsid w:val="00F83947"/>
    <w:rsid w:val="00FA0336"/>
    <w:rsid w:val="00FB1CD7"/>
    <w:rsid w:val="00FC1D98"/>
    <w:rsid w:val="00FD1BFB"/>
    <w:rsid w:val="00FD1CB9"/>
    <w:rsid w:val="00FD56FB"/>
    <w:rsid w:val="00FE1524"/>
    <w:rsid w:val="00FE6879"/>
    <w:rsid w:val="00FF5E6E"/>
    <w:rsid w:val="08B536D2"/>
    <w:rsid w:val="63C1E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A04A4CA"/>
  <w15:docId w15:val="{3102F6BA-EE97-45D7-966F-DDB172C83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18"/>
        <w:szCs w:val="18"/>
        <w:lang w:val="en-US" w:eastAsia="en-US" w:bidi="ar-SA"/>
      </w:rPr>
    </w:rPrDefault>
    <w:pPrDefault>
      <w:pPr>
        <w:spacing w:before="40" w:after="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4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5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9" w:unhideWhenUsed="1" w:qFormat="1"/>
    <w:lsdException w:name="Emphasis" w:semiHidden="1" w:uiPriority="9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9" w:unhideWhenUsed="1" w:qFormat="1"/>
    <w:lsdException w:name="Subtle Reference" w:semiHidden="1" w:uiPriority="9" w:unhideWhenUsed="1" w:qFormat="1"/>
    <w:lsdException w:name="Intense Reference" w:semiHidden="1" w:uiPriority="9" w:unhideWhenUsed="1" w:qFormat="1"/>
    <w:lsdException w:name="Book Title" w:semiHidden="1" w:uiPriority="9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74C80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A66AC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A66AC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A66AC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255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255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2D7BF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2D7BF0" w:themeColor="text1" w:themeTint="BF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2D7BF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5"/>
    <w:qFormat/>
    <w:pPr>
      <w:spacing w:after="120" w:line="276" w:lineRule="auto"/>
    </w:pPr>
  </w:style>
  <w:style w:type="character" w:customStyle="1" w:styleId="BodyTextChar">
    <w:name w:val="Body Text Char"/>
    <w:basedOn w:val="DefaultParagraphFont"/>
    <w:link w:val="BodyText"/>
    <w:uiPriority w:val="5"/>
    <w:rPr>
      <w:sz w:val="20"/>
    </w:rPr>
  </w:style>
  <w:style w:type="paragraph" w:customStyle="1" w:styleId="Month">
    <w:name w:val="Month"/>
    <w:basedOn w:val="Normal"/>
    <w:uiPriority w:val="1"/>
    <w:unhideWhenUsed/>
    <w:qFormat/>
    <w:pPr>
      <w:spacing w:before="0" w:after="0"/>
    </w:pPr>
    <w:rPr>
      <w:rFonts w:asciiTheme="majorHAnsi" w:eastAsiaTheme="majorEastAsia" w:hAnsiTheme="majorHAnsi"/>
      <w:color w:val="FFFFFF" w:themeColor="background1"/>
      <w:sz w:val="120"/>
      <w:szCs w:val="120"/>
    </w:rPr>
  </w:style>
  <w:style w:type="paragraph" w:customStyle="1" w:styleId="Year">
    <w:name w:val="Year"/>
    <w:basedOn w:val="Normal"/>
    <w:uiPriority w:val="2"/>
    <w:qFormat/>
    <w:pPr>
      <w:spacing w:before="0" w:after="120"/>
      <w:jc w:val="right"/>
    </w:pPr>
    <w:rPr>
      <w:rFonts w:asciiTheme="majorHAnsi" w:eastAsiaTheme="majorEastAsia" w:hAnsiTheme="majorHAnsi"/>
      <w:color w:val="FFFFFF" w:themeColor="background1"/>
      <w:sz w:val="64"/>
      <w:szCs w:val="64"/>
    </w:rPr>
  </w:style>
  <w:style w:type="paragraph" w:styleId="Subtitle">
    <w:name w:val="Subtitle"/>
    <w:basedOn w:val="Normal"/>
    <w:link w:val="SubtitleChar"/>
    <w:uiPriority w:val="3"/>
    <w:unhideWhenUsed/>
    <w:qFormat/>
    <w:pPr>
      <w:spacing w:before="120" w:after="120"/>
    </w:pPr>
    <w:rPr>
      <w:b/>
      <w:color w:val="FFFFFF" w:themeColor="background1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3"/>
    <w:rPr>
      <w:b/>
      <w:color w:val="FFFFFF" w:themeColor="background1"/>
      <w:sz w:val="24"/>
      <w:szCs w:val="24"/>
    </w:rPr>
  </w:style>
  <w:style w:type="paragraph" w:styleId="Title">
    <w:name w:val="Title"/>
    <w:basedOn w:val="Normal"/>
    <w:link w:val="TitleChar"/>
    <w:uiPriority w:val="4"/>
    <w:qFormat/>
    <w:pPr>
      <w:spacing w:before="240" w:after="120"/>
    </w:pPr>
    <w:rPr>
      <w:rFonts w:asciiTheme="majorHAnsi" w:eastAsiaTheme="majorEastAsia" w:hAnsiTheme="majorHAnsi" w:cstheme="majorBidi"/>
      <w:color w:val="253356" w:themeColor="accent1" w:themeShade="80"/>
      <w:spacing w:val="5"/>
      <w:kern w:val="28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4"/>
    <w:rPr>
      <w:rFonts w:asciiTheme="majorHAnsi" w:eastAsiaTheme="majorEastAsia" w:hAnsiTheme="majorHAnsi" w:cstheme="majorBidi"/>
      <w:color w:val="253356" w:themeColor="accent1" w:themeShade="80"/>
      <w:spacing w:val="5"/>
      <w:kern w:val="28"/>
      <w:sz w:val="40"/>
      <w:szCs w:val="40"/>
    </w:rPr>
  </w:style>
  <w:style w:type="paragraph" w:customStyle="1" w:styleId="Days">
    <w:name w:val="Days"/>
    <w:basedOn w:val="Normal"/>
    <w:uiPriority w:val="6"/>
    <w:qFormat/>
    <w:pPr>
      <w:jc w:val="center"/>
    </w:pPr>
    <w:rPr>
      <w:color w:val="488CF2" w:themeColor="text1" w:themeTint="A6"/>
      <w:szCs w:val="24"/>
    </w:rPr>
  </w:style>
  <w:style w:type="table" w:customStyle="1" w:styleId="TableCalendar">
    <w:name w:val="Table Calendar"/>
    <w:basedOn w:val="TableNormal"/>
    <w:tblPr>
      <w:tblBorders>
        <w:top w:val="single" w:sz="6" w:space="0" w:color="BFBFBF" w:themeColor="background1" w:themeShade="BF"/>
        <w:left w:val="single" w:sz="6" w:space="0" w:color="BFBFBF" w:themeColor="background1" w:themeShade="BF"/>
        <w:bottom w:val="single" w:sz="6" w:space="0" w:color="BFBFBF" w:themeColor="background1" w:themeShade="BF"/>
        <w:right w:val="single" w:sz="6" w:space="0" w:color="BFBFBF" w:themeColor="background1" w:themeShade="BF"/>
        <w:insideV w:val="single" w:sz="6" w:space="0" w:color="BFBFBF" w:themeColor="background1" w:themeShade="BF"/>
      </w:tblBorders>
    </w:tblPr>
    <w:tblStylePr w:type="firstRow">
      <w:tblPr/>
      <w:tcPr>
        <w:shd w:val="clear" w:color="auto" w:fill="D9D9D9" w:themeFill="background1" w:themeFillShade="D9"/>
      </w:tcPr>
    </w:tblStylePr>
  </w:style>
  <w:style w:type="paragraph" w:customStyle="1" w:styleId="Dates">
    <w:name w:val="Dates"/>
    <w:basedOn w:val="Normal"/>
    <w:uiPriority w:val="7"/>
    <w:qFormat/>
    <w:pPr>
      <w:spacing w:before="0" w:after="0"/>
      <w:jc w:val="right"/>
    </w:pPr>
    <w:rPr>
      <w:color w:val="72A6F5" w:themeColor="text1" w:themeTint="80"/>
    </w:rPr>
  </w:style>
  <w:style w:type="paragraph" w:styleId="BalloonText">
    <w:name w:val="Balloon Text"/>
    <w:basedOn w:val="Normal"/>
    <w:link w:val="BalloonTextChar"/>
    <w:uiPriority w:val="1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19"/>
    <w:semiHidden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19"/>
    <w:semiHidden/>
    <w:unhideWhenUsed/>
  </w:style>
  <w:style w:type="paragraph" w:styleId="BlockText">
    <w:name w:val="Block Text"/>
    <w:basedOn w:val="Normal"/>
    <w:uiPriority w:val="19"/>
    <w:semiHidden/>
    <w:unhideWhenUsed/>
    <w:pPr>
      <w:pBdr>
        <w:top w:val="single" w:sz="2" w:space="10" w:color="4A66AC" w:themeColor="accent1" w:shadow="1"/>
        <w:left w:val="single" w:sz="2" w:space="10" w:color="4A66AC" w:themeColor="accent1" w:shadow="1"/>
        <w:bottom w:val="single" w:sz="2" w:space="10" w:color="4A66AC" w:themeColor="accent1" w:shadow="1"/>
        <w:right w:val="single" w:sz="2" w:space="10" w:color="4A66AC" w:themeColor="accent1" w:shadow="1"/>
      </w:pBdr>
      <w:ind w:left="1152" w:right="1152"/>
    </w:pPr>
    <w:rPr>
      <w:i/>
      <w:iCs/>
      <w:color w:val="4A66AC" w:themeColor="accent1"/>
    </w:rPr>
  </w:style>
  <w:style w:type="paragraph" w:styleId="BodyText2">
    <w:name w:val="Body Text 2"/>
    <w:basedOn w:val="Normal"/>
    <w:link w:val="BodyText2Char"/>
    <w:uiPriority w:val="19"/>
    <w:semiHidden/>
    <w:unhideWhenUsed/>
    <w:pPr>
      <w:spacing w:after="120"/>
      <w:ind w:left="360"/>
    </w:pPr>
  </w:style>
  <w:style w:type="paragraph" w:styleId="BodyText3">
    <w:name w:val="Body Text 3"/>
    <w:basedOn w:val="Normal"/>
    <w:link w:val="BodyText3Char"/>
    <w:uiPriority w:val="19"/>
    <w:semiHidden/>
    <w:unhideWhenUsed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19"/>
    <w:semiHidden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19"/>
    <w:semiHidden/>
    <w:unhideWhenUsed/>
    <w:pPr>
      <w:spacing w:after="0" w:line="240" w:lineRule="auto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19"/>
    <w:semiHidden/>
    <w:rPr>
      <w:sz w:val="20"/>
    </w:rPr>
  </w:style>
  <w:style w:type="character" w:customStyle="1" w:styleId="BodyText2Char">
    <w:name w:val="Body Text 2 Char"/>
    <w:basedOn w:val="DefaultParagraphFont"/>
    <w:link w:val="BodyText2"/>
    <w:uiPriority w:val="19"/>
    <w:semiHidden/>
    <w:rPr>
      <w:sz w:val="20"/>
    </w:rPr>
  </w:style>
  <w:style w:type="paragraph" w:styleId="BodyTextFirstIndent2">
    <w:name w:val="Body Text First Indent 2"/>
    <w:basedOn w:val="BodyText2"/>
    <w:link w:val="BodyTextFirstIndent2Char"/>
    <w:uiPriority w:val="19"/>
    <w:semiHidden/>
    <w:unhideWhenUsed/>
    <w:pPr>
      <w:spacing w:after="0"/>
      <w:ind w:firstLine="360"/>
    </w:pPr>
  </w:style>
  <w:style w:type="character" w:customStyle="1" w:styleId="BodyTextFirstIndent2Char">
    <w:name w:val="Body Text First Indent 2 Char"/>
    <w:basedOn w:val="BodyText2Char"/>
    <w:link w:val="BodyTextFirstIndent2"/>
    <w:uiPriority w:val="19"/>
    <w:semiHidden/>
    <w:rPr>
      <w:sz w:val="20"/>
    </w:rPr>
  </w:style>
  <w:style w:type="paragraph" w:styleId="BodyTextIndent2">
    <w:name w:val="Body Text Indent 2"/>
    <w:basedOn w:val="Normal"/>
    <w:link w:val="BodyTextIndent2Char"/>
    <w:uiPriority w:val="19"/>
    <w:semiHidden/>
    <w:unhideWhenUsed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19"/>
    <w:semiHidden/>
    <w:rPr>
      <w:sz w:val="20"/>
    </w:rPr>
  </w:style>
  <w:style w:type="paragraph" w:styleId="BodyTextIndent3">
    <w:name w:val="Body Text Indent 3"/>
    <w:basedOn w:val="Normal"/>
    <w:link w:val="BodyTextIndent3Char"/>
    <w:uiPriority w:val="19"/>
    <w:semiHidden/>
    <w:unhideWhenUsed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19"/>
    <w:semiHidden/>
    <w:rPr>
      <w:sz w:val="16"/>
      <w:szCs w:val="16"/>
    </w:rPr>
  </w:style>
  <w:style w:type="paragraph" w:styleId="Caption">
    <w:name w:val="caption"/>
    <w:basedOn w:val="Normal"/>
    <w:next w:val="Normal"/>
    <w:uiPriority w:val="9"/>
    <w:semiHidden/>
    <w:unhideWhenUsed/>
    <w:qFormat/>
    <w:pPr>
      <w:spacing w:after="200"/>
    </w:pPr>
    <w:rPr>
      <w:b/>
      <w:bCs/>
      <w:color w:val="4A66AC" w:themeColor="accent1"/>
    </w:rPr>
  </w:style>
  <w:style w:type="paragraph" w:styleId="Closing">
    <w:name w:val="Closing"/>
    <w:basedOn w:val="Normal"/>
    <w:link w:val="ClosingChar"/>
    <w:uiPriority w:val="19"/>
    <w:semiHidden/>
    <w:unhideWhenUsed/>
    <w:pPr>
      <w:ind w:left="4320"/>
    </w:pPr>
  </w:style>
  <w:style w:type="character" w:customStyle="1" w:styleId="ClosingChar">
    <w:name w:val="Closing Char"/>
    <w:basedOn w:val="DefaultParagraphFont"/>
    <w:link w:val="Closing"/>
    <w:uiPriority w:val="19"/>
    <w:semiHidden/>
    <w:rPr>
      <w:sz w:val="20"/>
    </w:rPr>
  </w:style>
  <w:style w:type="paragraph" w:styleId="CommentText">
    <w:name w:val="annotation text"/>
    <w:basedOn w:val="Normal"/>
    <w:link w:val="CommentTextChar"/>
    <w:uiPriority w:val="19"/>
    <w:semiHidden/>
    <w:unhideWhenUsed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1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1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19"/>
    <w:semiHidden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19"/>
    <w:semiHidden/>
    <w:unhideWhenUsed/>
  </w:style>
  <w:style w:type="character" w:customStyle="1" w:styleId="DateChar">
    <w:name w:val="Date Char"/>
    <w:basedOn w:val="DefaultParagraphFont"/>
    <w:link w:val="Date"/>
    <w:uiPriority w:val="19"/>
    <w:semiHidden/>
    <w:rPr>
      <w:sz w:val="20"/>
    </w:rPr>
  </w:style>
  <w:style w:type="paragraph" w:styleId="DocumentMap">
    <w:name w:val="Document Map"/>
    <w:basedOn w:val="Normal"/>
    <w:link w:val="DocumentMapChar"/>
    <w:uiPriority w:val="19"/>
    <w:semiHidden/>
    <w:unhideWhenUsed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19"/>
    <w:semiHidden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19"/>
    <w:semiHidden/>
    <w:unhideWhenUsed/>
  </w:style>
  <w:style w:type="character" w:customStyle="1" w:styleId="E-mailSignatureChar">
    <w:name w:val="E-mail Signature Char"/>
    <w:basedOn w:val="DefaultParagraphFont"/>
    <w:link w:val="E-mailSignature"/>
    <w:uiPriority w:val="19"/>
    <w:semiHidden/>
    <w:rPr>
      <w:sz w:val="20"/>
    </w:rPr>
  </w:style>
  <w:style w:type="paragraph" w:styleId="EndnoteText">
    <w:name w:val="endnote text"/>
    <w:basedOn w:val="Normal"/>
    <w:link w:val="EndnoteTextChar"/>
    <w:uiPriority w:val="19"/>
    <w:semiHidden/>
    <w:unhideWhenUsed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19"/>
    <w:semiHidden/>
    <w:rPr>
      <w:sz w:val="20"/>
      <w:szCs w:val="20"/>
    </w:rPr>
  </w:style>
  <w:style w:type="paragraph" w:styleId="EnvelopeAddress">
    <w:name w:val="envelope address"/>
    <w:basedOn w:val="Normal"/>
    <w:uiPriority w:val="19"/>
    <w:semiHidden/>
    <w:unhideWhenUsed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19"/>
    <w:semiHidden/>
    <w:unhideWhenUsed/>
    <w:rPr>
      <w:rFonts w:asciiTheme="majorHAnsi" w:eastAsiaTheme="majorEastAsia" w:hAnsiTheme="majorHAnsi" w:cstheme="majorBidi"/>
      <w:szCs w:val="20"/>
    </w:rPr>
  </w:style>
  <w:style w:type="paragraph" w:styleId="Header">
    <w:name w:val="header"/>
    <w:basedOn w:val="Normal"/>
    <w:link w:val="HeaderChar"/>
    <w:uiPriority w:val="99"/>
    <w:unhideWhenUsed/>
    <w:pPr>
      <w:spacing w:before="0" w:after="0"/>
    </w:pPr>
  </w:style>
  <w:style w:type="paragraph" w:styleId="FootnoteText">
    <w:name w:val="footnote text"/>
    <w:basedOn w:val="Normal"/>
    <w:link w:val="FootnoteTextChar"/>
    <w:uiPriority w:val="19"/>
    <w:semiHidden/>
    <w:unhideWhenUsed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19"/>
    <w:semiHidden/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spacing w:before="0" w:after="0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color w:val="374C80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/>
      <w:bCs/>
      <w:color w:val="4A66AC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b/>
      <w:bCs/>
      <w:color w:val="4A66AC" w:themeColor="accent1"/>
      <w:sz w:val="20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b/>
      <w:bCs/>
      <w:i/>
      <w:iCs/>
      <w:color w:val="4A66AC" w:themeColor="accent1"/>
      <w:sz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243255" w:themeColor="accent1" w:themeShade="7F"/>
      <w:sz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i/>
      <w:iCs/>
      <w:color w:val="243255" w:themeColor="accent1" w:themeShade="7F"/>
      <w:sz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2D7BF0" w:themeColor="text1" w:themeTint="BF"/>
      <w:sz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2D7BF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2D7BF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19"/>
    <w:semiHidden/>
    <w:unhideWhenUsed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19"/>
    <w:semiHidden/>
    <w:rPr>
      <w:i/>
      <w:iCs/>
      <w:sz w:val="20"/>
    </w:rPr>
  </w:style>
  <w:style w:type="paragraph" w:styleId="HTMLPreformatted">
    <w:name w:val="HTML Preformatted"/>
    <w:basedOn w:val="Normal"/>
    <w:link w:val="HTMLPreformattedChar"/>
    <w:uiPriority w:val="19"/>
    <w:semiHidden/>
    <w:unhideWhenUsed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19"/>
    <w:semiHidden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19"/>
    <w:semiHidden/>
    <w:unhideWhenUsed/>
    <w:pPr>
      <w:ind w:left="200" w:hanging="200"/>
    </w:pPr>
  </w:style>
  <w:style w:type="paragraph" w:styleId="Index2">
    <w:name w:val="index 2"/>
    <w:basedOn w:val="Normal"/>
    <w:next w:val="Normal"/>
    <w:autoRedefine/>
    <w:uiPriority w:val="19"/>
    <w:semiHidden/>
    <w:unhideWhenUsed/>
    <w:pPr>
      <w:ind w:left="400" w:hanging="200"/>
    </w:pPr>
  </w:style>
  <w:style w:type="paragraph" w:styleId="Index3">
    <w:name w:val="index 3"/>
    <w:basedOn w:val="Normal"/>
    <w:next w:val="Normal"/>
    <w:autoRedefine/>
    <w:uiPriority w:val="19"/>
    <w:semiHidden/>
    <w:unhideWhenUsed/>
    <w:pPr>
      <w:ind w:left="600" w:hanging="200"/>
    </w:pPr>
  </w:style>
  <w:style w:type="paragraph" w:styleId="Index4">
    <w:name w:val="index 4"/>
    <w:basedOn w:val="Normal"/>
    <w:next w:val="Normal"/>
    <w:autoRedefine/>
    <w:uiPriority w:val="19"/>
    <w:semiHidden/>
    <w:unhideWhenUsed/>
    <w:pPr>
      <w:ind w:left="800" w:hanging="200"/>
    </w:pPr>
  </w:style>
  <w:style w:type="paragraph" w:styleId="Index5">
    <w:name w:val="index 5"/>
    <w:basedOn w:val="Normal"/>
    <w:next w:val="Normal"/>
    <w:autoRedefine/>
    <w:uiPriority w:val="19"/>
    <w:semiHidden/>
    <w:unhideWhenUsed/>
    <w:pPr>
      <w:ind w:left="1000" w:hanging="200"/>
    </w:pPr>
  </w:style>
  <w:style w:type="paragraph" w:styleId="Index6">
    <w:name w:val="index 6"/>
    <w:basedOn w:val="Normal"/>
    <w:next w:val="Normal"/>
    <w:autoRedefine/>
    <w:uiPriority w:val="19"/>
    <w:semiHidden/>
    <w:unhideWhenUsed/>
    <w:pPr>
      <w:ind w:left="1200" w:hanging="200"/>
    </w:pPr>
  </w:style>
  <w:style w:type="paragraph" w:styleId="Index7">
    <w:name w:val="index 7"/>
    <w:basedOn w:val="Normal"/>
    <w:next w:val="Normal"/>
    <w:autoRedefine/>
    <w:uiPriority w:val="19"/>
    <w:semiHidden/>
    <w:unhideWhenUsed/>
    <w:pPr>
      <w:ind w:left="1400" w:hanging="200"/>
    </w:pPr>
  </w:style>
  <w:style w:type="paragraph" w:styleId="Index8">
    <w:name w:val="index 8"/>
    <w:basedOn w:val="Normal"/>
    <w:next w:val="Normal"/>
    <w:autoRedefine/>
    <w:uiPriority w:val="19"/>
    <w:semiHidden/>
    <w:unhideWhenUsed/>
    <w:pPr>
      <w:ind w:left="1600" w:hanging="200"/>
    </w:pPr>
  </w:style>
  <w:style w:type="paragraph" w:styleId="Index9">
    <w:name w:val="index 9"/>
    <w:basedOn w:val="Normal"/>
    <w:next w:val="Normal"/>
    <w:autoRedefine/>
    <w:uiPriority w:val="19"/>
    <w:semiHidden/>
    <w:unhideWhenUsed/>
    <w:pPr>
      <w:ind w:left="1800" w:hanging="200"/>
    </w:pPr>
  </w:style>
  <w:style w:type="paragraph" w:styleId="IndexHeading">
    <w:name w:val="index heading"/>
    <w:basedOn w:val="Normal"/>
    <w:next w:val="Index1"/>
    <w:uiPriority w:val="19"/>
    <w:semiHidden/>
    <w:unhideWhenUsed/>
    <w:rPr>
      <w:rFonts w:asciiTheme="majorHAnsi" w:eastAsiaTheme="majorEastAsia" w:hAnsiTheme="majorHAnsi" w:cstheme="majorBidi"/>
      <w:b/>
      <w:bCs/>
    </w:rPr>
  </w:style>
  <w:style w:type="paragraph" w:styleId="List">
    <w:name w:val="List"/>
    <w:basedOn w:val="Normal"/>
    <w:uiPriority w:val="19"/>
    <w:semiHidden/>
    <w:unhideWhenUsed/>
    <w:pPr>
      <w:ind w:left="360" w:hanging="360"/>
      <w:contextualSpacing/>
    </w:pPr>
  </w:style>
  <w:style w:type="paragraph" w:styleId="List2">
    <w:name w:val="List 2"/>
    <w:basedOn w:val="Normal"/>
    <w:uiPriority w:val="19"/>
    <w:semiHidden/>
    <w:unhideWhenUsed/>
    <w:pPr>
      <w:ind w:left="720" w:hanging="360"/>
      <w:contextualSpacing/>
    </w:pPr>
  </w:style>
  <w:style w:type="paragraph" w:styleId="List3">
    <w:name w:val="List 3"/>
    <w:basedOn w:val="Normal"/>
    <w:uiPriority w:val="19"/>
    <w:semiHidden/>
    <w:unhideWhenUsed/>
    <w:pPr>
      <w:ind w:left="1080" w:hanging="360"/>
      <w:contextualSpacing/>
    </w:pPr>
  </w:style>
  <w:style w:type="paragraph" w:styleId="List4">
    <w:name w:val="List 4"/>
    <w:basedOn w:val="Normal"/>
    <w:uiPriority w:val="19"/>
    <w:semiHidden/>
    <w:unhideWhenUsed/>
    <w:pPr>
      <w:ind w:left="1440" w:hanging="360"/>
      <w:contextualSpacing/>
    </w:pPr>
  </w:style>
  <w:style w:type="paragraph" w:styleId="List5">
    <w:name w:val="List 5"/>
    <w:basedOn w:val="Normal"/>
    <w:uiPriority w:val="19"/>
    <w:semiHidden/>
    <w:unhideWhenUsed/>
    <w:pPr>
      <w:ind w:left="1800" w:hanging="360"/>
      <w:contextualSpacing/>
    </w:pPr>
  </w:style>
  <w:style w:type="paragraph" w:styleId="ListBullet">
    <w:name w:val="List Bullet"/>
    <w:basedOn w:val="Normal"/>
    <w:uiPriority w:val="19"/>
    <w:semiHidden/>
    <w:unhideWhenUsed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19"/>
    <w:semiHidden/>
    <w:unhideWhenUsed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19"/>
    <w:semiHidden/>
    <w:unhideWhenUsed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19"/>
    <w:semiHidden/>
    <w:unhideWhenUsed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19"/>
    <w:semiHidden/>
    <w:unhideWhenUsed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19"/>
    <w:semiHidden/>
    <w:unhideWhenUsed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19"/>
    <w:semiHidden/>
    <w:unhideWhenUsed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19"/>
    <w:semiHidden/>
    <w:unhideWhenUsed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19"/>
    <w:semiHidden/>
    <w:unhideWhenUsed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19"/>
    <w:semiHidden/>
    <w:unhideWhenUsed/>
    <w:pPr>
      <w:spacing w:after="120"/>
      <w:ind w:left="1800"/>
      <w:contextualSpacing/>
    </w:pPr>
  </w:style>
  <w:style w:type="paragraph" w:styleId="ListNumber">
    <w:name w:val="List Number"/>
    <w:basedOn w:val="Normal"/>
    <w:uiPriority w:val="19"/>
    <w:semiHidden/>
    <w:unhideWhenUsed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19"/>
    <w:semiHidden/>
    <w:unhideWhenUsed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19"/>
    <w:semiHidden/>
    <w:unhideWhenUsed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19"/>
    <w:semiHidden/>
    <w:unhideWhenUsed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19"/>
    <w:semiHidden/>
    <w:unhideWhenUsed/>
    <w:pPr>
      <w:numPr>
        <w:numId w:val="10"/>
      </w:numPr>
      <w:contextualSpacing/>
    </w:pPr>
  </w:style>
  <w:style w:type="paragraph" w:styleId="MacroText">
    <w:name w:val="macro"/>
    <w:link w:val="MacroTextChar"/>
    <w:uiPriority w:val="19"/>
    <w:semiHidden/>
    <w:unhideWhenUsed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19"/>
    <w:semiHidden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1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19"/>
    <w:semiHidden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9"/>
    <w:unhideWhenUsed/>
    <w:qFormat/>
    <w:pPr>
      <w:spacing w:before="0" w:after="0"/>
    </w:pPr>
  </w:style>
  <w:style w:type="paragraph" w:styleId="NormalWeb">
    <w:name w:val="Normal (Web)"/>
    <w:basedOn w:val="Normal"/>
    <w:uiPriority w:val="19"/>
    <w:semiHidden/>
    <w:unhideWhenUsed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19"/>
    <w:semiHidden/>
    <w:unhideWhenUsed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19"/>
    <w:semiHidden/>
    <w:unhideWhenUsed/>
  </w:style>
  <w:style w:type="character" w:customStyle="1" w:styleId="NoteHeadingChar">
    <w:name w:val="Note Heading Char"/>
    <w:basedOn w:val="DefaultParagraphFont"/>
    <w:link w:val="NoteHeading"/>
    <w:uiPriority w:val="19"/>
    <w:semiHidden/>
    <w:rPr>
      <w:sz w:val="20"/>
    </w:rPr>
  </w:style>
  <w:style w:type="paragraph" w:styleId="PlainText">
    <w:name w:val="Plain Text"/>
    <w:basedOn w:val="Normal"/>
    <w:link w:val="PlainTextChar"/>
    <w:uiPriority w:val="19"/>
    <w:semiHidden/>
    <w:unhideWhenUsed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19"/>
    <w:semiHidden/>
    <w:rPr>
      <w:rFonts w:ascii="Consolas" w:hAnsi="Consolas"/>
      <w:sz w:val="21"/>
      <w:szCs w:val="21"/>
    </w:rPr>
  </w:style>
  <w:style w:type="paragraph" w:styleId="Quote">
    <w:name w:val="Quote"/>
    <w:basedOn w:val="Normal"/>
    <w:link w:val="QuoteChar"/>
    <w:uiPriority w:val="8"/>
    <w:unhideWhenUsed/>
    <w:qFormat/>
    <w:pPr>
      <w:spacing w:before="240" w:after="0" w:line="276" w:lineRule="auto"/>
      <w:contextualSpacing/>
      <w:jc w:val="center"/>
    </w:pPr>
    <w:rPr>
      <w:iCs/>
    </w:rPr>
  </w:style>
  <w:style w:type="character" w:customStyle="1" w:styleId="QuoteChar">
    <w:name w:val="Quote Char"/>
    <w:basedOn w:val="DefaultParagraphFont"/>
    <w:link w:val="Quote"/>
    <w:uiPriority w:val="8"/>
    <w:rPr>
      <w:iCs/>
    </w:rPr>
  </w:style>
  <w:style w:type="paragraph" w:styleId="Salutation">
    <w:name w:val="Salutation"/>
    <w:basedOn w:val="Normal"/>
    <w:next w:val="Normal"/>
    <w:link w:val="SalutationChar"/>
    <w:uiPriority w:val="19"/>
    <w:semiHidden/>
    <w:unhideWhenUsed/>
  </w:style>
  <w:style w:type="character" w:customStyle="1" w:styleId="SalutationChar">
    <w:name w:val="Salutation Char"/>
    <w:basedOn w:val="DefaultParagraphFont"/>
    <w:link w:val="Salutation"/>
    <w:uiPriority w:val="19"/>
    <w:semiHidden/>
    <w:rPr>
      <w:sz w:val="20"/>
    </w:rPr>
  </w:style>
  <w:style w:type="paragraph" w:styleId="Signature">
    <w:name w:val="Signature"/>
    <w:basedOn w:val="Normal"/>
    <w:link w:val="SignatureChar"/>
    <w:uiPriority w:val="19"/>
    <w:semiHidden/>
    <w:unhideWhenUsed/>
    <w:pPr>
      <w:ind w:left="4320"/>
    </w:pPr>
  </w:style>
  <w:style w:type="character" w:customStyle="1" w:styleId="SignatureChar">
    <w:name w:val="Signature Char"/>
    <w:basedOn w:val="DefaultParagraphFont"/>
    <w:link w:val="Signature"/>
    <w:uiPriority w:val="19"/>
    <w:semiHidden/>
    <w:rPr>
      <w:sz w:val="20"/>
    </w:rPr>
  </w:style>
  <w:style w:type="paragraph" w:styleId="TableofAuthorities">
    <w:name w:val="table of authorities"/>
    <w:basedOn w:val="Normal"/>
    <w:next w:val="Normal"/>
    <w:uiPriority w:val="19"/>
    <w:semiHidden/>
    <w:unhideWhenUsed/>
    <w:pPr>
      <w:ind w:left="200" w:hanging="200"/>
    </w:pPr>
  </w:style>
  <w:style w:type="paragraph" w:styleId="TableofFigures">
    <w:name w:val="table of figures"/>
    <w:basedOn w:val="Normal"/>
    <w:next w:val="Normal"/>
    <w:uiPriority w:val="19"/>
    <w:semiHidden/>
    <w:unhideWhenUsed/>
  </w:style>
  <w:style w:type="paragraph" w:styleId="TOAHeading">
    <w:name w:val="toa heading"/>
    <w:basedOn w:val="Normal"/>
    <w:next w:val="Normal"/>
    <w:uiPriority w:val="14"/>
    <w:semiHidden/>
    <w:unhideWhenUsed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14"/>
    <w:semiHidden/>
    <w:unhideWhenUsed/>
    <w:pPr>
      <w:spacing w:after="100"/>
    </w:pPr>
  </w:style>
  <w:style w:type="paragraph" w:styleId="TOC2">
    <w:name w:val="toc 2"/>
    <w:basedOn w:val="Normal"/>
    <w:next w:val="Normal"/>
    <w:autoRedefine/>
    <w:uiPriority w:val="14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autoRedefine/>
    <w:uiPriority w:val="14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autoRedefine/>
    <w:uiPriority w:val="14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autoRedefine/>
    <w:uiPriority w:val="14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autoRedefine/>
    <w:uiPriority w:val="14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autoRedefine/>
    <w:uiPriority w:val="14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autoRedefine/>
    <w:uiPriority w:val="14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autoRedefine/>
    <w:uiPriority w:val="14"/>
    <w:semiHidden/>
    <w:unhideWhenUsed/>
    <w:pPr>
      <w:spacing w:after="100"/>
      <w:ind w:left="1600"/>
    </w:pPr>
  </w:style>
  <w:style w:type="paragraph" w:styleId="TOCHeading">
    <w:name w:val="TOC Heading"/>
    <w:basedOn w:val="Heading1"/>
    <w:next w:val="Normal"/>
    <w:uiPriority w:val="14"/>
    <w:semiHidden/>
    <w:unhideWhenUsed/>
    <w:qFormat/>
    <w:pPr>
      <w:outlineLvl w:val="9"/>
    </w:pPr>
  </w:style>
  <w:style w:type="character" w:customStyle="1" w:styleId="FooterChar">
    <w:name w:val="Footer Char"/>
    <w:basedOn w:val="DefaultParagraphFont"/>
    <w:link w:val="Footer"/>
    <w:uiPriority w:val="99"/>
  </w:style>
  <w:style w:type="table" w:styleId="PlainTable4">
    <w:name w:val="Plain Table 4"/>
    <w:basedOn w:val="TableNormal"/>
    <w:uiPriority w:val="99"/>
    <w:pPr>
      <w:spacing w:after="0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PlaceholderText">
    <w:name w:val="Placeholder Text"/>
    <w:basedOn w:val="DefaultParagraphFont"/>
    <w:semiHidden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3.jpg"/><Relationship Id="rId5" Type="http://schemas.openxmlformats.org/officeDocument/2006/relationships/styles" Target="styles.xml"/><Relationship Id="rId10" Type="http://schemas.openxmlformats.org/officeDocument/2006/relationships/image" Target="media/image2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steinza\AppData\Roaming\Microsoft\Templates\Snapshot%20calendar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F6A1A1C699E411982B06199AFDE9C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F6EF24-2BA2-4F3C-82E5-52A74C533C9E}"/>
      </w:docPartPr>
      <w:docPartBody>
        <w:p w:rsidR="00300208" w:rsidRDefault="00466730">
          <w:pPr>
            <w:pStyle w:val="AF6A1A1C699E411982B06199AFDE9C1E"/>
          </w:pPr>
          <w:r>
            <w:t>Sunday</w:t>
          </w:r>
        </w:p>
      </w:docPartBody>
    </w:docPart>
    <w:docPart>
      <w:docPartPr>
        <w:name w:val="F2D4AB0265B34482B3401B098F0F45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6611D7-BB46-40BB-B095-84EC65285415}"/>
      </w:docPartPr>
      <w:docPartBody>
        <w:p w:rsidR="00300208" w:rsidRDefault="00466730">
          <w:pPr>
            <w:pStyle w:val="F2D4AB0265B34482B3401B098F0F4560"/>
          </w:pPr>
          <w:r>
            <w:t>Monday</w:t>
          </w:r>
        </w:p>
      </w:docPartBody>
    </w:docPart>
    <w:docPart>
      <w:docPartPr>
        <w:name w:val="87F4EBB2FE324DF1A44CEF550E32C5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12182C-9717-4D2B-A790-7AA02E71A23F}"/>
      </w:docPartPr>
      <w:docPartBody>
        <w:p w:rsidR="00300208" w:rsidRDefault="00466730">
          <w:pPr>
            <w:pStyle w:val="87F4EBB2FE324DF1A44CEF550E32C568"/>
          </w:pPr>
          <w:r>
            <w:t>Tuesday</w:t>
          </w:r>
        </w:p>
      </w:docPartBody>
    </w:docPart>
    <w:docPart>
      <w:docPartPr>
        <w:name w:val="1BAE7BCC1DAA48DEA9856F40B12E4B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C1199F-E3E6-4C15-8073-4BF4E711AF9F}"/>
      </w:docPartPr>
      <w:docPartBody>
        <w:p w:rsidR="00300208" w:rsidRDefault="00466730">
          <w:pPr>
            <w:pStyle w:val="1BAE7BCC1DAA48DEA9856F40B12E4B50"/>
          </w:pPr>
          <w:r>
            <w:t>Wednesday</w:t>
          </w:r>
        </w:p>
      </w:docPartBody>
    </w:docPart>
    <w:docPart>
      <w:docPartPr>
        <w:name w:val="344E173151FC44FAB09D564BDDDEA1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F0004A-6979-4E19-BA4B-AC6EC6B50063}"/>
      </w:docPartPr>
      <w:docPartBody>
        <w:p w:rsidR="00300208" w:rsidRDefault="00466730">
          <w:pPr>
            <w:pStyle w:val="344E173151FC44FAB09D564BDDDEA15B"/>
          </w:pPr>
          <w:r>
            <w:t>Thursday</w:t>
          </w:r>
        </w:p>
      </w:docPartBody>
    </w:docPart>
    <w:docPart>
      <w:docPartPr>
        <w:name w:val="A89BBEFF33054F739913360A50EE00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ED2623-C645-400E-BAD0-D31E044018DD}"/>
      </w:docPartPr>
      <w:docPartBody>
        <w:p w:rsidR="00300208" w:rsidRDefault="00466730">
          <w:pPr>
            <w:pStyle w:val="A89BBEFF33054F739913360A50EE00AA"/>
          </w:pPr>
          <w:r>
            <w:t>Friday</w:t>
          </w:r>
        </w:p>
      </w:docPartBody>
    </w:docPart>
    <w:docPart>
      <w:docPartPr>
        <w:name w:val="E80229159F424849A71BC71CE57358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90E5E7-341F-41F1-8F99-FE1B663FF066}"/>
      </w:docPartPr>
      <w:docPartBody>
        <w:p w:rsidR="00300208" w:rsidRDefault="00466730">
          <w:pPr>
            <w:pStyle w:val="E80229159F424849A71BC71CE57358F5"/>
          </w:pPr>
          <w:r>
            <w:t>Saturday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730"/>
    <w:rsid w:val="0006758E"/>
    <w:rsid w:val="00067612"/>
    <w:rsid w:val="000C18B5"/>
    <w:rsid w:val="000C62CB"/>
    <w:rsid w:val="00110FDA"/>
    <w:rsid w:val="00150458"/>
    <w:rsid w:val="001A1CE3"/>
    <w:rsid w:val="001C7C8E"/>
    <w:rsid w:val="001E1F18"/>
    <w:rsid w:val="001F4087"/>
    <w:rsid w:val="00202170"/>
    <w:rsid w:val="00222485"/>
    <w:rsid w:val="00240C40"/>
    <w:rsid w:val="00241076"/>
    <w:rsid w:val="0026417A"/>
    <w:rsid w:val="00293A79"/>
    <w:rsid w:val="002C0982"/>
    <w:rsid w:val="002D20A4"/>
    <w:rsid w:val="002F4521"/>
    <w:rsid w:val="00300208"/>
    <w:rsid w:val="00314E29"/>
    <w:rsid w:val="00320C2B"/>
    <w:rsid w:val="003510B0"/>
    <w:rsid w:val="003A5848"/>
    <w:rsid w:val="003F5198"/>
    <w:rsid w:val="004600B4"/>
    <w:rsid w:val="00466730"/>
    <w:rsid w:val="00496B62"/>
    <w:rsid w:val="004B232A"/>
    <w:rsid w:val="004B5581"/>
    <w:rsid w:val="004C6405"/>
    <w:rsid w:val="00575687"/>
    <w:rsid w:val="005B280A"/>
    <w:rsid w:val="005D5A0F"/>
    <w:rsid w:val="005E1500"/>
    <w:rsid w:val="005E23A1"/>
    <w:rsid w:val="00630365"/>
    <w:rsid w:val="00645F10"/>
    <w:rsid w:val="00675A7B"/>
    <w:rsid w:val="00675AB4"/>
    <w:rsid w:val="006A43EC"/>
    <w:rsid w:val="006A4520"/>
    <w:rsid w:val="006A462D"/>
    <w:rsid w:val="007460E9"/>
    <w:rsid w:val="0076265B"/>
    <w:rsid w:val="0077405B"/>
    <w:rsid w:val="00782F05"/>
    <w:rsid w:val="007E132A"/>
    <w:rsid w:val="007F0EC7"/>
    <w:rsid w:val="007F7D74"/>
    <w:rsid w:val="0082129E"/>
    <w:rsid w:val="008411A2"/>
    <w:rsid w:val="008449A1"/>
    <w:rsid w:val="0088657A"/>
    <w:rsid w:val="008A7333"/>
    <w:rsid w:val="008A73F7"/>
    <w:rsid w:val="00926639"/>
    <w:rsid w:val="00935962"/>
    <w:rsid w:val="0094649E"/>
    <w:rsid w:val="00947EC4"/>
    <w:rsid w:val="009638FA"/>
    <w:rsid w:val="009A2B3A"/>
    <w:rsid w:val="009A6F27"/>
    <w:rsid w:val="009E21B6"/>
    <w:rsid w:val="00A46E94"/>
    <w:rsid w:val="00A9224A"/>
    <w:rsid w:val="00AA3B94"/>
    <w:rsid w:val="00AE3E6A"/>
    <w:rsid w:val="00B02792"/>
    <w:rsid w:val="00B158BA"/>
    <w:rsid w:val="00B4362F"/>
    <w:rsid w:val="00BA53E2"/>
    <w:rsid w:val="00BB19E3"/>
    <w:rsid w:val="00BF1C9D"/>
    <w:rsid w:val="00BF64F4"/>
    <w:rsid w:val="00C1683B"/>
    <w:rsid w:val="00C1741C"/>
    <w:rsid w:val="00C2364E"/>
    <w:rsid w:val="00C318A5"/>
    <w:rsid w:val="00C42B15"/>
    <w:rsid w:val="00C7342F"/>
    <w:rsid w:val="00CA601A"/>
    <w:rsid w:val="00CD3D2E"/>
    <w:rsid w:val="00CF2BCE"/>
    <w:rsid w:val="00D24C6D"/>
    <w:rsid w:val="00D41FF4"/>
    <w:rsid w:val="00D77E3F"/>
    <w:rsid w:val="00D96C99"/>
    <w:rsid w:val="00DA4A0E"/>
    <w:rsid w:val="00DE1088"/>
    <w:rsid w:val="00E71F1C"/>
    <w:rsid w:val="00E75967"/>
    <w:rsid w:val="00EA776B"/>
    <w:rsid w:val="00EC3409"/>
    <w:rsid w:val="00ED59EE"/>
    <w:rsid w:val="00EE3321"/>
    <w:rsid w:val="00F052F8"/>
    <w:rsid w:val="00F40633"/>
    <w:rsid w:val="00F55925"/>
    <w:rsid w:val="00F773C4"/>
    <w:rsid w:val="00F7756D"/>
    <w:rsid w:val="00FA4F89"/>
    <w:rsid w:val="00FB5B58"/>
    <w:rsid w:val="00FC1D98"/>
    <w:rsid w:val="00FD5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F6A1A1C699E411982B06199AFDE9C1E">
    <w:name w:val="AF6A1A1C699E411982B06199AFDE9C1E"/>
  </w:style>
  <w:style w:type="paragraph" w:customStyle="1" w:styleId="F2D4AB0265B34482B3401B098F0F4560">
    <w:name w:val="F2D4AB0265B34482B3401B098F0F4560"/>
  </w:style>
  <w:style w:type="paragraph" w:customStyle="1" w:styleId="87F4EBB2FE324DF1A44CEF550E32C568">
    <w:name w:val="87F4EBB2FE324DF1A44CEF550E32C568"/>
  </w:style>
  <w:style w:type="paragraph" w:customStyle="1" w:styleId="1BAE7BCC1DAA48DEA9856F40B12E4B50">
    <w:name w:val="1BAE7BCC1DAA48DEA9856F40B12E4B50"/>
  </w:style>
  <w:style w:type="paragraph" w:customStyle="1" w:styleId="344E173151FC44FAB09D564BDDDEA15B">
    <w:name w:val="344E173151FC44FAB09D564BDDDEA15B"/>
  </w:style>
  <w:style w:type="paragraph" w:customStyle="1" w:styleId="A89BBEFF33054F739913360A50EE00AA">
    <w:name w:val="A89BBEFF33054F739913360A50EE00AA"/>
  </w:style>
  <w:style w:type="paragraph" w:customStyle="1" w:styleId="E80229159F424849A71BC71CE57358F5">
    <w:name w:val="E80229159F424849A71BC71CE57358F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ustom 1">
      <a:dk1>
        <a:srgbClr val="0E57C4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EF225005F9B04CAB3562D1084A3B36" ma:contentTypeVersion="10" ma:contentTypeDescription="Create a new document." ma:contentTypeScope="" ma:versionID="5859443226cb8c45316e692c35e897b9">
  <xsd:schema xmlns:xsd="http://www.w3.org/2001/XMLSchema" xmlns:xs="http://www.w3.org/2001/XMLSchema" xmlns:p="http://schemas.microsoft.com/office/2006/metadata/properties" xmlns:ns3="61a30c74-40dd-4b0c-907e-93aa82f14bc2" targetNamespace="http://schemas.microsoft.com/office/2006/metadata/properties" ma:root="true" ma:fieldsID="a7eba6c4e2912cb56a118d16f98d4f45" ns3:_="">
    <xsd:import namespace="61a30c74-40dd-4b0c-907e-93aa82f14bc2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a30c74-40dd-4b0c-907e-93aa82f14bc2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1a30c74-40dd-4b0c-907e-93aa82f14bc2" xsi:nil="true"/>
  </documentManagement>
</p:properties>
</file>

<file path=customXml/itemProps1.xml><?xml version="1.0" encoding="utf-8"?>
<ds:datastoreItem xmlns:ds="http://schemas.openxmlformats.org/officeDocument/2006/customXml" ds:itemID="{E5804A23-A081-4F41-8230-EB5AE01B3D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a30c74-40dd-4b0c-907e-93aa82f14b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79B3C89-5E39-4865-BF15-1C161E8F244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8D7853F-3334-40FF-8412-C6B7F375B265}">
  <ds:schemaRefs>
    <ds:schemaRef ds:uri="http://schemas.microsoft.com/office/2006/metadata/properties"/>
    <ds:schemaRef ds:uri="http://schemas.microsoft.com/office/infopath/2007/PartnerControls"/>
    <ds:schemaRef ds:uri="61a30c74-40dd-4b0c-907e-93aa82f14bc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Snapshot calendar</Template>
  <TotalTime>1</TotalTime>
  <Pages>1</Pages>
  <Words>168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camarante</dc:creator>
  <cp:keywords/>
  <dc:description/>
  <cp:lastModifiedBy>Lavinia Ciungu</cp:lastModifiedBy>
  <cp:revision>2</cp:revision>
  <cp:lastPrinted>2026-07-16T15:01:00Z</cp:lastPrinted>
  <dcterms:created xsi:type="dcterms:W3CDTF">2026-09-14T00:16:00Z</dcterms:created>
  <dcterms:modified xsi:type="dcterms:W3CDTF">2026-09-14T00:16:00Z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0x0101007FEF225005F9B04CAB3562D1084A3B36</vt:lpwstr>
  </property>
  <property fmtid="{D5CDD505-2E9C-101B-9397-08002B2CF9AE}" pid="3" name="GrammarlyDocumentId">
    <vt:lpwstr>5d176da3-8337-4f4a-87d3-eb0f831ed475</vt:lpwstr>
  </property>
</Properties>
</file>