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9838" w14:textId="77777777" w:rsidR="00C91A93" w:rsidRDefault="00C91A93" w:rsidP="00F24B6A">
      <w:pPr>
        <w:tabs>
          <w:tab w:val="left" w:pos="2160"/>
          <w:tab w:val="left" w:pos="2790"/>
          <w:tab w:val="left" w:pos="2880"/>
        </w:tabs>
      </w:pPr>
    </w:p>
    <w:tbl>
      <w:tblPr>
        <w:tblStyle w:val="GridTable4-Accent2"/>
        <w:tblW w:w="1451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tudent information table contains Student Name, Grade, Assigning Teacher, In and Out times, Time Served, and Supervisor Initials"/>
      </w:tblPr>
      <w:tblGrid>
        <w:gridCol w:w="3798"/>
        <w:gridCol w:w="2970"/>
        <w:gridCol w:w="1080"/>
        <w:gridCol w:w="1350"/>
        <w:gridCol w:w="2610"/>
        <w:gridCol w:w="2711"/>
      </w:tblGrid>
      <w:tr w:rsidR="003F4AB3" w14:paraId="3E1DECA6" w14:textId="77777777" w:rsidTr="002958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64714C5F" w14:textId="77777777" w:rsidR="00357A1C" w:rsidRPr="00D601C9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color w:val="auto"/>
                <w:sz w:val="22"/>
                <w:szCs w:val="22"/>
              </w:rPr>
            </w:pPr>
            <w:r w:rsidRPr="00D601C9">
              <w:rPr>
                <w:color w:val="auto"/>
                <w:sz w:val="22"/>
                <w:szCs w:val="22"/>
              </w:rPr>
              <w:t>Business Ethics and Society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698BC2E8" w14:textId="77777777" w:rsidR="00357A1C" w:rsidRPr="00D601C9" w:rsidRDefault="00357A1C" w:rsidP="00835AA3">
            <w:pPr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Business Ethics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31C13BCA" w14:textId="77777777" w:rsidR="00357A1C" w:rsidRPr="00D601C9" w:rsidRDefault="00357A1C" w:rsidP="00835A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5D1F715F" w14:textId="77777777" w:rsidR="00357A1C" w:rsidRPr="00D601C9" w:rsidRDefault="00357A1C" w:rsidP="00835AA3">
            <w:pPr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4.5</w:t>
            </w:r>
          </w:p>
        </w:tc>
        <w:tc>
          <w:tcPr>
            <w:tcW w:w="26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1A4D442C" w14:textId="77777777" w:rsidR="00357A1C" w:rsidRPr="00D601C9" w:rsidRDefault="00357A1C" w:rsidP="00835A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BUS 2342/PHI 2342: Business Ethics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213D0CBA" w14:textId="77777777" w:rsidR="00357A1C" w:rsidRPr="00D601C9" w:rsidRDefault="007A3FAB" w:rsidP="00835AA3">
            <w:pPr>
              <w:jc w:val="center"/>
              <w:rPr>
                <w:b w:val="0"/>
                <w:bCs w:val="0"/>
                <w:color w:val="auto"/>
              </w:rPr>
            </w:pPr>
            <w:r w:rsidRPr="00D601C9">
              <w:rPr>
                <w:b w:val="0"/>
                <w:bCs w:val="0"/>
                <w:color w:val="auto"/>
              </w:rPr>
              <w:t>Y</w:t>
            </w:r>
          </w:p>
        </w:tc>
      </w:tr>
      <w:tr w:rsidR="003F4AB3" w14:paraId="7DA4DC48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D0C752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 Law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1F7DCC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 Law II</w:t>
            </w:r>
          </w:p>
        </w:tc>
        <w:tc>
          <w:tcPr>
            <w:tcW w:w="1080" w:type="dxa"/>
            <w:vAlign w:val="center"/>
          </w:tcPr>
          <w:p w14:paraId="1CDE405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5575FB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3FECD1C" w14:textId="77777777" w:rsidR="00357A1C" w:rsidRPr="006635AC" w:rsidRDefault="006121F1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BL-2101</w:t>
            </w:r>
            <w:r w:rsidR="00FE7E08" w:rsidRPr="006635AC">
              <w:rPr>
                <w:sz w:val="22"/>
                <w:szCs w:val="22"/>
              </w:rPr>
              <w:t>: Business Law 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10F93C5" w14:textId="77777777" w:rsidR="00357A1C" w:rsidRDefault="00357A1C" w:rsidP="00835AA3">
            <w:pPr>
              <w:jc w:val="center"/>
            </w:pPr>
          </w:p>
        </w:tc>
      </w:tr>
      <w:tr w:rsidR="003F4AB3" w14:paraId="2997849D" w14:textId="77777777" w:rsidTr="002958F4">
        <w:trPr>
          <w:cantSplit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8A3AFC4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 Mathematics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A9AC48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1E73209A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1B6839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1E33B48" w14:textId="77777777" w:rsidR="00357A1C" w:rsidRPr="006635AC" w:rsidRDefault="00AB7735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BUS-</w:t>
            </w:r>
            <w:r w:rsidR="00357A1C" w:rsidRPr="006635AC">
              <w:rPr>
                <w:sz w:val="22"/>
                <w:szCs w:val="22"/>
              </w:rPr>
              <w:t>5401:</w:t>
            </w:r>
            <w:r w:rsidRPr="006635AC">
              <w:rPr>
                <w:sz w:val="22"/>
                <w:szCs w:val="22"/>
              </w:rPr>
              <w:t xml:space="preserve"> </w:t>
            </w:r>
            <w:r w:rsidR="00357A1C" w:rsidRPr="006635AC">
              <w:rPr>
                <w:sz w:val="22"/>
                <w:szCs w:val="22"/>
              </w:rPr>
              <w:t>Contemporary Business Issues</w:t>
            </w:r>
          </w:p>
          <w:p w14:paraId="5566038F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5A36CF3" w14:textId="77777777" w:rsidR="00357A1C" w:rsidRDefault="00357A1C" w:rsidP="00835AA3">
            <w:pPr>
              <w:jc w:val="center"/>
            </w:pPr>
          </w:p>
        </w:tc>
      </w:tr>
      <w:tr w:rsidR="003F4AB3" w14:paraId="789938FE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4C748D0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Human Resource Management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C411BDE" w14:textId="77777777" w:rsidR="00357A1C" w:rsidRPr="006635AC" w:rsidRDefault="007B7EDA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 xml:space="preserve">Human </w:t>
            </w:r>
            <w:r w:rsidR="00357A1C" w:rsidRPr="006635AC">
              <w:rPr>
                <w:sz w:val="22"/>
                <w:szCs w:val="22"/>
              </w:rPr>
              <w:t>Resource Management</w:t>
            </w:r>
          </w:p>
        </w:tc>
        <w:tc>
          <w:tcPr>
            <w:tcW w:w="1080" w:type="dxa"/>
            <w:vAlign w:val="center"/>
          </w:tcPr>
          <w:p w14:paraId="48D6F85A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A02735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4B0F472A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HR-2204: Human Resources Management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429F498" w14:textId="77777777" w:rsidR="00357A1C" w:rsidRDefault="00357A1C" w:rsidP="00835AA3">
            <w:pPr>
              <w:jc w:val="center"/>
            </w:pPr>
          </w:p>
        </w:tc>
      </w:tr>
      <w:tr w:rsidR="003F4AB3" w14:paraId="17DF65D8" w14:textId="77777777" w:rsidTr="002958F4">
        <w:trPr>
          <w:cantSplit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92C56F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</w:t>
            </w:r>
          </w:p>
          <w:p w14:paraId="25104055" w14:textId="77777777" w:rsidR="00357A1C" w:rsidRPr="006635AC" w:rsidRDefault="00357A1C" w:rsidP="00835AA3">
            <w:pPr>
              <w:pStyle w:val="ListParagraph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B80BC1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Business</w:t>
            </w:r>
          </w:p>
        </w:tc>
        <w:tc>
          <w:tcPr>
            <w:tcW w:w="1080" w:type="dxa"/>
            <w:vAlign w:val="center"/>
          </w:tcPr>
          <w:p w14:paraId="14BDB06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C26243B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6E48D514" w14:textId="77777777" w:rsidR="00357A1C" w:rsidRPr="006635AC" w:rsidRDefault="006121F1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MATH-1105</w:t>
            </w:r>
            <w:r w:rsidR="00FE7E08" w:rsidRPr="006635AC">
              <w:rPr>
                <w:sz w:val="22"/>
                <w:szCs w:val="22"/>
              </w:rPr>
              <w:t>: College Algebra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B2364CF" w14:textId="77777777" w:rsidR="00357A1C" w:rsidRDefault="00357A1C" w:rsidP="00835AA3">
            <w:pPr>
              <w:jc w:val="center"/>
            </w:pPr>
          </w:p>
        </w:tc>
      </w:tr>
      <w:tr w:rsidR="003F4AB3" w14:paraId="15982D3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052C0B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Management Information Systems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1B7537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6109DE2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529CB43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60BB9732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IT-1103:Computer Based Information Systems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7A44FDA" w14:textId="77777777" w:rsidR="00357A1C" w:rsidRDefault="00357A1C" w:rsidP="00835AA3">
            <w:pPr>
              <w:jc w:val="center"/>
            </w:pPr>
          </w:p>
        </w:tc>
      </w:tr>
      <w:tr w:rsidR="003F4AB3" w14:paraId="43ACB21C" w14:textId="77777777" w:rsidTr="002958F4">
        <w:trPr>
          <w:cantSplit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A0C959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Money and Banking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FD2A0B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Money and Banking</w:t>
            </w:r>
          </w:p>
        </w:tc>
        <w:tc>
          <w:tcPr>
            <w:tcW w:w="1080" w:type="dxa"/>
            <w:vAlign w:val="center"/>
          </w:tcPr>
          <w:p w14:paraId="6E6B3E93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34C87E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4A06CEE2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ECO-2306: Money Banking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23B9AC2" w14:textId="77777777" w:rsidR="00357A1C" w:rsidRDefault="00357A1C" w:rsidP="00835AA3">
            <w:pPr>
              <w:jc w:val="center"/>
            </w:pPr>
          </w:p>
        </w:tc>
      </w:tr>
      <w:tr w:rsidR="003F4AB3" w14:paraId="35BDFC91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339A76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Organizational Behavior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5D7F2FB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Organizational Behavior</w:t>
            </w:r>
          </w:p>
        </w:tc>
        <w:tc>
          <w:tcPr>
            <w:tcW w:w="1080" w:type="dxa"/>
            <w:vAlign w:val="center"/>
          </w:tcPr>
          <w:p w14:paraId="28917BD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049068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C8D3D71" w14:textId="77777777" w:rsidR="00357A1C" w:rsidRPr="006635AC" w:rsidRDefault="006121F1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BUS-2003</w:t>
            </w:r>
            <w:r w:rsidR="00FE7E08" w:rsidRPr="006635AC">
              <w:rPr>
                <w:sz w:val="22"/>
                <w:szCs w:val="22"/>
              </w:rPr>
              <w:t>: Changes in Corporate Culture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17AF963" w14:textId="77777777" w:rsidR="00357A1C" w:rsidRDefault="00357A1C" w:rsidP="00835AA3">
            <w:pPr>
              <w:jc w:val="center"/>
            </w:pPr>
          </w:p>
        </w:tc>
      </w:tr>
      <w:tr w:rsidR="003F4AB3" w14:paraId="647580E5" w14:textId="77777777" w:rsidTr="002958F4">
        <w:trPr>
          <w:cantSplit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48F29F4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Personal Finance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349695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Personal Finance Planning</w:t>
            </w:r>
          </w:p>
        </w:tc>
        <w:tc>
          <w:tcPr>
            <w:tcW w:w="1080" w:type="dxa"/>
            <w:vAlign w:val="center"/>
          </w:tcPr>
          <w:p w14:paraId="025AA6B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ABB77B9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4ECF6F6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FIN-3316: Personal Finance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1CB046D" w14:textId="77777777" w:rsidR="00357A1C" w:rsidRDefault="00357A1C" w:rsidP="00835AA3">
            <w:pPr>
              <w:jc w:val="center"/>
            </w:pPr>
          </w:p>
        </w:tc>
      </w:tr>
      <w:tr w:rsidR="003F4AB3" w14:paraId="346DFC52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ADEACF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Finance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B9EF739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Finance</w:t>
            </w:r>
          </w:p>
        </w:tc>
        <w:tc>
          <w:tcPr>
            <w:tcW w:w="1080" w:type="dxa"/>
            <w:vAlign w:val="center"/>
          </w:tcPr>
          <w:p w14:paraId="3C7EF79C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DEDF47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CC83612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FIN-3301/ECO-3331: Principles of Finance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7CF3D44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75D12C21" w14:textId="77777777" w:rsidTr="002958F4">
        <w:trPr>
          <w:cantSplit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A75AC7A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Financial Accounting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F66CA9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Principals of Finance</w:t>
            </w:r>
          </w:p>
        </w:tc>
        <w:tc>
          <w:tcPr>
            <w:tcW w:w="1080" w:type="dxa"/>
            <w:vAlign w:val="center"/>
          </w:tcPr>
          <w:p w14:paraId="7576EFE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EDD493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A4F22CB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ACC-1001</w:t>
            </w:r>
            <w:r w:rsidR="00FE7E08" w:rsidRPr="006635AC">
              <w:rPr>
                <w:sz w:val="22"/>
                <w:szCs w:val="22"/>
              </w:rPr>
              <w:t xml:space="preserve">: Introduction to Accounting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8F68ECE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4AAFB952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496F023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Supervision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D875C2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Management</w:t>
            </w:r>
          </w:p>
        </w:tc>
        <w:tc>
          <w:tcPr>
            <w:tcW w:w="1080" w:type="dxa"/>
            <w:vAlign w:val="center"/>
          </w:tcPr>
          <w:p w14:paraId="2CE85F73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9A2999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DEB1564" w14:textId="77777777" w:rsidR="00357A1C" w:rsidRPr="006635AC" w:rsidRDefault="00FE7E08" w:rsidP="00FE7E08">
            <w:pPr>
              <w:tabs>
                <w:tab w:val="left" w:pos="19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EA06781" w14:textId="77777777" w:rsidR="00357A1C" w:rsidRPr="009C7F17" w:rsidRDefault="009F463B" w:rsidP="00FE7E08">
            <w:pPr>
              <w:tabs>
                <w:tab w:val="left" w:pos="630"/>
              </w:tabs>
              <w:rPr>
                <w:b w:val="0"/>
              </w:rPr>
            </w:pPr>
            <w:r w:rsidRPr="009C7F17">
              <w:rPr>
                <w:b w:val="0"/>
              </w:rPr>
              <w:tab/>
            </w:r>
          </w:p>
        </w:tc>
      </w:tr>
      <w:tr w:rsidR="003F4AB3" w14:paraId="149D62CD" w14:textId="77777777" w:rsidTr="002958F4">
        <w:trPr>
          <w:cantSplit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265697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Ethics in America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78CAD1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Ethics</w:t>
            </w:r>
          </w:p>
        </w:tc>
        <w:tc>
          <w:tcPr>
            <w:tcW w:w="1080" w:type="dxa"/>
            <w:vAlign w:val="center"/>
          </w:tcPr>
          <w:p w14:paraId="0AD811B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E2B3C5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BB7BB29" w14:textId="77777777" w:rsidR="00357A1C" w:rsidRPr="006635AC" w:rsidRDefault="00357A1C" w:rsidP="009F4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PHI-</w:t>
            </w:r>
            <w:r w:rsidR="009F463B" w:rsidRPr="006635AC">
              <w:rPr>
                <w:sz w:val="22"/>
                <w:szCs w:val="22"/>
              </w:rPr>
              <w:t>2310</w:t>
            </w:r>
            <w:r w:rsidR="00FE7E08" w:rsidRPr="006635AC">
              <w:rPr>
                <w:sz w:val="22"/>
                <w:szCs w:val="22"/>
              </w:rPr>
              <w:t>: American Philosophy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2940C01" w14:textId="49599F73" w:rsidR="00357A1C" w:rsidRPr="009C7F17" w:rsidRDefault="007942B2" w:rsidP="00835AA3">
            <w:pPr>
              <w:jc w:val="center"/>
              <w:rPr>
                <w:b w:val="0"/>
              </w:rPr>
            </w:pPr>
            <w:r>
              <w:rPr>
                <w:b w:val="0"/>
              </w:rPr>
              <w:t>Y (PEM)</w:t>
            </w:r>
          </w:p>
        </w:tc>
      </w:tr>
      <w:tr w:rsidR="003F4AB3" w14:paraId="5C51124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4E3FD2E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World Religions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974BC1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Comparative Religions</w:t>
            </w:r>
          </w:p>
        </w:tc>
        <w:tc>
          <w:tcPr>
            <w:tcW w:w="1080" w:type="dxa"/>
            <w:vAlign w:val="center"/>
          </w:tcPr>
          <w:p w14:paraId="3E603A8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CB2697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385EACE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REL-1101: Survey of the World’s Religions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38DA71F" w14:textId="5E14FE6A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(QR1)</w:t>
            </w:r>
          </w:p>
        </w:tc>
      </w:tr>
      <w:tr w:rsidR="003F4AB3" w14:paraId="721DD9FD" w14:textId="77777777" w:rsidTr="002958F4">
        <w:trPr>
          <w:cantSplit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D36E23F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Public Speaking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D92440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Oral Communications</w:t>
            </w:r>
          </w:p>
        </w:tc>
        <w:tc>
          <w:tcPr>
            <w:tcW w:w="1080" w:type="dxa"/>
            <w:vAlign w:val="center"/>
          </w:tcPr>
          <w:p w14:paraId="5F49BDA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AFC9C9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80FEAD4" w14:textId="77777777" w:rsidR="00357A1C" w:rsidRPr="006635AC" w:rsidRDefault="00357A1C" w:rsidP="00B04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COM-1000: Fundamentals of Public Speaking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5B093AB" w14:textId="7767EE8B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(</w:t>
            </w:r>
            <w:r w:rsidR="00B04A30" w:rsidRPr="00B04A30">
              <w:rPr>
                <w:b w:val="0"/>
              </w:rPr>
              <w:t>WRI1/OC1</w:t>
            </w:r>
            <w:r w:rsidR="00B04A30">
              <w:rPr>
                <w:b w:val="0"/>
              </w:rPr>
              <w:t>)</w:t>
            </w:r>
          </w:p>
        </w:tc>
      </w:tr>
      <w:tr w:rsidR="003F4AB3" w14:paraId="7E371BB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E40BB10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Fundamentals of College Algebra</w:t>
            </w:r>
          </w:p>
          <w:p w14:paraId="14555445" w14:textId="77777777" w:rsidR="00357A1C" w:rsidRPr="006635AC" w:rsidRDefault="00357A1C" w:rsidP="00835AA3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88E8D7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Introductions to College Mathematics or general elective</w:t>
            </w:r>
          </w:p>
        </w:tc>
        <w:tc>
          <w:tcPr>
            <w:tcW w:w="1080" w:type="dxa"/>
            <w:vAlign w:val="center"/>
          </w:tcPr>
          <w:p w14:paraId="7FD6FDFA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5DA4C8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A27B3F5" w14:textId="77777777" w:rsidR="00357A1C" w:rsidRPr="006635AC" w:rsidRDefault="00357A1C" w:rsidP="00B04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MAT-1105: College Algebra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02FA0C2" w14:textId="096CD42C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(QR1)</w:t>
            </w:r>
          </w:p>
        </w:tc>
      </w:tr>
      <w:tr w:rsidR="003F4AB3" w14:paraId="395E5536" w14:textId="77777777" w:rsidTr="002958F4">
        <w:trPr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3307675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Statistics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53D3AF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Statistics</w:t>
            </w:r>
          </w:p>
        </w:tc>
        <w:tc>
          <w:tcPr>
            <w:tcW w:w="1080" w:type="dxa"/>
            <w:vAlign w:val="center"/>
          </w:tcPr>
          <w:p w14:paraId="690B4AF3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14741D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5B5AEB8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MAT-2301: Statistics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5FCABFA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1809EB49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2F7C5B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Astronomy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2668FA2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History and Methods of Science</w:t>
            </w:r>
          </w:p>
        </w:tc>
        <w:tc>
          <w:tcPr>
            <w:tcW w:w="1080" w:type="dxa"/>
            <w:vAlign w:val="center"/>
          </w:tcPr>
          <w:p w14:paraId="2451DA54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3317D6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4CA52E7D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SCI-1201: Astronomy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7F5494C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65D63F1C" w14:textId="77777777" w:rsidTr="002958F4">
        <w:trPr>
          <w:cantSplit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F9420F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Environment and Humanity: The Race to Save the Planet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00C18E9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1C879E5B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9D2D3B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480FE8FB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BIO-1000</w:t>
            </w:r>
            <w:r w:rsidR="00FE7E08" w:rsidRPr="006635AC">
              <w:rPr>
                <w:sz w:val="22"/>
                <w:szCs w:val="22"/>
              </w:rPr>
              <w:t>: Ecology and the Environment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569C5CE" w14:textId="3BD67532" w:rsidR="00357A1C" w:rsidRPr="00B04A30" w:rsidRDefault="009F463B" w:rsidP="00B04A30">
            <w:pPr>
              <w:jc w:val="center"/>
              <w:rPr>
                <w:bCs w:val="0"/>
              </w:rPr>
            </w:pPr>
            <w:r w:rsidRPr="009C7F17">
              <w:rPr>
                <w:b w:val="0"/>
              </w:rPr>
              <w:t>Gen Ed</w:t>
            </w:r>
            <w:r w:rsidR="00B04A30">
              <w:rPr>
                <w:b w:val="0"/>
              </w:rPr>
              <w:t xml:space="preserve"> </w:t>
            </w:r>
            <w:r w:rsidRPr="009C7F17">
              <w:rPr>
                <w:b w:val="0"/>
              </w:rPr>
              <w:t>Science</w:t>
            </w:r>
            <w:r w:rsidR="00B04A30">
              <w:rPr>
                <w:b w:val="0"/>
              </w:rPr>
              <w:t xml:space="preserve"> (</w:t>
            </w:r>
            <w:r w:rsidR="00B04A30" w:rsidRPr="00B04A30">
              <w:rPr>
                <w:b w:val="0"/>
              </w:rPr>
              <w:t>NPW</w:t>
            </w:r>
            <w:r w:rsidR="00B04A30">
              <w:rPr>
                <w:b w:val="0"/>
              </w:rPr>
              <w:t>)</w:t>
            </w:r>
          </w:p>
        </w:tc>
      </w:tr>
      <w:tr w:rsidR="003F4AB3" w14:paraId="091E5D71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73FF5C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Here’s to Health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BC3CC2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417AA764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97470E9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31C5C5C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HS-1001: Health Issues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20FF45D" w14:textId="4F3E97D7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</w:t>
            </w:r>
            <w:r w:rsidR="005E0A8C">
              <w:rPr>
                <w:b w:val="0"/>
              </w:rPr>
              <w:t>(</w:t>
            </w:r>
            <w:r w:rsidR="00B04A30" w:rsidRPr="00B04A30">
              <w:rPr>
                <w:b w:val="0"/>
              </w:rPr>
              <w:t>PW</w:t>
            </w:r>
            <w:r w:rsidR="005E0A8C">
              <w:rPr>
                <w:b w:val="0"/>
              </w:rPr>
              <w:t>/</w:t>
            </w:r>
            <w:r w:rsidR="00B04A30" w:rsidRPr="00B04A30">
              <w:rPr>
                <w:b w:val="0"/>
              </w:rPr>
              <w:t>FH</w:t>
            </w:r>
            <w:r w:rsidR="005E0A8C">
              <w:rPr>
                <w:b w:val="0"/>
              </w:rPr>
              <w:t>)</w:t>
            </w:r>
          </w:p>
        </w:tc>
      </w:tr>
      <w:tr w:rsidR="001E4295" w14:paraId="1EAA7B83" w14:textId="77777777" w:rsidTr="002958F4">
        <w:trPr>
          <w:cantSplit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CF380BB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Physical Geology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49E671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History and Methods of Science</w:t>
            </w:r>
          </w:p>
        </w:tc>
        <w:tc>
          <w:tcPr>
            <w:tcW w:w="1080" w:type="dxa"/>
            <w:vAlign w:val="center"/>
          </w:tcPr>
          <w:p w14:paraId="5BE6B40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C94567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1C6E83B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SCI-1101: Oceanography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66C7EBB5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3C61C08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D5114A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Physical Science 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A91154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Physical Sciences</w:t>
            </w:r>
          </w:p>
        </w:tc>
        <w:tc>
          <w:tcPr>
            <w:tcW w:w="1080" w:type="dxa"/>
            <w:vAlign w:val="center"/>
          </w:tcPr>
          <w:p w14:paraId="2AE9B50F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2D3D4E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39B23DD" w14:textId="77777777" w:rsidR="00357A1C" w:rsidRPr="006635AC" w:rsidRDefault="00357A1C" w:rsidP="009F4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PHY-</w:t>
            </w:r>
            <w:r w:rsidR="009F463B" w:rsidRPr="006635AC">
              <w:rPr>
                <w:sz w:val="22"/>
                <w:szCs w:val="22"/>
              </w:rPr>
              <w:t>1001</w:t>
            </w:r>
            <w:r w:rsidR="00FE7E08" w:rsidRPr="006635AC">
              <w:rPr>
                <w:sz w:val="22"/>
                <w:szCs w:val="22"/>
              </w:rPr>
              <w:t>:Physics and the Modern World</w:t>
            </w:r>
            <w:r w:rsidR="009F463B" w:rsidRPr="006635AC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1BBCADA" w14:textId="375BC1FF" w:rsidR="00357A1C" w:rsidRPr="009C7F17" w:rsidRDefault="007942B2" w:rsidP="00835AA3">
            <w:pPr>
              <w:jc w:val="center"/>
              <w:rPr>
                <w:b w:val="0"/>
              </w:rPr>
            </w:pPr>
            <w:r>
              <w:rPr>
                <w:b w:val="0"/>
              </w:rPr>
              <w:t>Y (NWP)</w:t>
            </w:r>
          </w:p>
        </w:tc>
      </w:tr>
      <w:tr w:rsidR="001E4295" w14:paraId="444AB5AB" w14:textId="77777777" w:rsidTr="002958F4">
        <w:trPr>
          <w:cantSplit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D23986B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 History of the Vietnam War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99AFC2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39C7BE8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EE62062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D751E6E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11D18BC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308DF87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128450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Art of the Western World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0EBEFB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The Origins of Western Culture or general elective</w:t>
            </w:r>
          </w:p>
        </w:tc>
        <w:tc>
          <w:tcPr>
            <w:tcW w:w="1080" w:type="dxa"/>
            <w:vAlign w:val="center"/>
          </w:tcPr>
          <w:p w14:paraId="7657E35F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4BA991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58F4C3D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FA-1402</w:t>
            </w:r>
            <w:r w:rsidR="00357A1C" w:rsidRPr="006635AC">
              <w:rPr>
                <w:sz w:val="22"/>
                <w:szCs w:val="22"/>
              </w:rPr>
              <w:t>: American Art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56C8DF1" w14:textId="445C3311" w:rsidR="00357A1C" w:rsidRPr="009C7F17" w:rsidRDefault="007A3FA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</w:t>
            </w:r>
            <w:r w:rsidR="005E0A8C">
              <w:rPr>
                <w:b w:val="0"/>
              </w:rPr>
              <w:t>(</w:t>
            </w:r>
            <w:r w:rsidR="00B04A30" w:rsidRPr="00B04A30">
              <w:rPr>
                <w:b w:val="0"/>
              </w:rPr>
              <w:t>HCE</w:t>
            </w:r>
            <w:r w:rsidR="005E0A8C">
              <w:rPr>
                <w:b w:val="0"/>
              </w:rPr>
              <w:t>)</w:t>
            </w:r>
          </w:p>
        </w:tc>
      </w:tr>
      <w:tr w:rsidR="001E4295" w14:paraId="30DB18FA" w14:textId="77777777" w:rsidTr="002958F4">
        <w:trPr>
          <w:cantSplit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182DE7A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Civil War and Reconstruction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49DCCF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American Civil War</w:t>
            </w:r>
          </w:p>
        </w:tc>
        <w:tc>
          <w:tcPr>
            <w:tcW w:w="1080" w:type="dxa"/>
            <w:vAlign w:val="center"/>
          </w:tcPr>
          <w:p w14:paraId="54CC964A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7AE731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0A813962" w14:textId="77777777" w:rsidR="00357A1C" w:rsidRPr="006635AC" w:rsidRDefault="00357A1C" w:rsidP="009F4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HIS-</w:t>
            </w:r>
            <w:r w:rsidR="009F463B" w:rsidRPr="006635AC">
              <w:rPr>
                <w:sz w:val="22"/>
                <w:szCs w:val="22"/>
              </w:rPr>
              <w:t>2402</w:t>
            </w:r>
            <w:r w:rsidR="00FE7E08" w:rsidRPr="006635AC">
              <w:rPr>
                <w:sz w:val="22"/>
                <w:szCs w:val="22"/>
              </w:rPr>
              <w:t>: History of the United States: 1789-1896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A830ECA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380ECA4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059EE2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Criminal Justice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5117AD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Criminal Justice</w:t>
            </w:r>
          </w:p>
        </w:tc>
        <w:tc>
          <w:tcPr>
            <w:tcW w:w="1080" w:type="dxa"/>
            <w:vAlign w:val="center"/>
          </w:tcPr>
          <w:p w14:paraId="3AA2B145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E77873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A8A6EEB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CJ-1020: Introduction to Criminal Justice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BCDFA79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4EC843C1" w14:textId="77777777" w:rsidTr="002958F4">
        <w:trPr>
          <w:cantSplit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A72C2D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Foundations of Education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FAA4D3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135FE70F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12FDBE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04140244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ED-1201: Foundations of Education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EA799E9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3CDBBC3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3DC2138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Fundamentals of Counseling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EF366F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3AC1004C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93527C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7447BD4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94F28C5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3090A587" w14:textId="77777777" w:rsidTr="002958F4">
        <w:trPr>
          <w:cantSplit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4D19CF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Anthropology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87EC48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02458BD8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1127E1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D7B062D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3A8DF6F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56772AA2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82AFDCA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Human/Cultural Geography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4570EB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Sociology of Developing Countries or general electives</w:t>
            </w:r>
          </w:p>
        </w:tc>
        <w:tc>
          <w:tcPr>
            <w:tcW w:w="1080" w:type="dxa"/>
            <w:vAlign w:val="center"/>
          </w:tcPr>
          <w:p w14:paraId="7ADD5920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8B1131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C372E5A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BFA2556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2710D5F7" w14:textId="77777777" w:rsidTr="002958F4">
        <w:trPr>
          <w:cantSplit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4AB7340" w14:textId="77777777" w:rsidR="00357A1C" w:rsidRPr="006635AC" w:rsidRDefault="009F463B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Law E</w:t>
            </w:r>
            <w:r w:rsidR="00357A1C" w:rsidRPr="006635AC">
              <w:rPr>
                <w:sz w:val="22"/>
                <w:szCs w:val="22"/>
              </w:rPr>
              <w:t>nforcement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071356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Law Enforcement Operations and Management</w:t>
            </w:r>
          </w:p>
        </w:tc>
        <w:tc>
          <w:tcPr>
            <w:tcW w:w="1080" w:type="dxa"/>
            <w:vAlign w:val="center"/>
          </w:tcPr>
          <w:p w14:paraId="021A20B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F64ADD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46F04C1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CJ-1020: Introduction to Criminal Justice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2162833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57ED7B81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vAlign w:val="center"/>
          </w:tcPr>
          <w:p w14:paraId="4BED295E" w14:textId="77777777" w:rsidR="00357A1C" w:rsidRPr="006635AC" w:rsidRDefault="00357A1C" w:rsidP="00FE7E08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the Modern Middles East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458D450" w14:textId="77777777" w:rsidR="003B02AF" w:rsidRPr="006635AC" w:rsidRDefault="003B02AF" w:rsidP="00835AA3">
            <w:pPr>
              <w:jc w:val="center"/>
              <w:rPr>
                <w:sz w:val="22"/>
                <w:szCs w:val="22"/>
              </w:rPr>
            </w:pPr>
          </w:p>
          <w:p w14:paraId="3ED5E0B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Middle East Studies</w:t>
            </w:r>
          </w:p>
        </w:tc>
        <w:tc>
          <w:tcPr>
            <w:tcW w:w="1080" w:type="dxa"/>
            <w:vAlign w:val="center"/>
          </w:tcPr>
          <w:p w14:paraId="2E1BD781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D273AB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650469ED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  <w:p w14:paraId="75609537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  <w:p w14:paraId="1549634F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B7378C9" w14:textId="77777777" w:rsidR="00357A1C" w:rsidRPr="009C7F17" w:rsidRDefault="00357A1C" w:rsidP="00835AA3">
            <w:pPr>
              <w:jc w:val="center"/>
              <w:rPr>
                <w:b w:val="0"/>
                <w:bCs w:val="0"/>
              </w:rPr>
            </w:pPr>
          </w:p>
        </w:tc>
      </w:tr>
      <w:tr w:rsidR="001E4295" w14:paraId="0DBCAA68" w14:textId="77777777" w:rsidTr="002958F4">
        <w:trPr>
          <w:cantSplit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CA7DE73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Lifespan</w:t>
            </w:r>
          </w:p>
          <w:p w14:paraId="5F0DD2C5" w14:textId="77777777" w:rsidR="00357A1C" w:rsidRPr="006635AC" w:rsidRDefault="00835AA3" w:rsidP="00835AA3">
            <w:pPr>
              <w:ind w:left="36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 xml:space="preserve">     </w:t>
            </w:r>
            <w:r w:rsidR="00357A1C" w:rsidRPr="006635AC">
              <w:rPr>
                <w:sz w:val="22"/>
                <w:szCs w:val="22"/>
              </w:rPr>
              <w:t>Development Psychology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05BA61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The Individual and Society</w:t>
            </w:r>
            <w:r w:rsidR="007A3FAB" w:rsidRPr="006635AC">
              <w:rPr>
                <w:sz w:val="22"/>
                <w:szCs w:val="22"/>
              </w:rPr>
              <w:t xml:space="preserve"> </w:t>
            </w:r>
            <w:r w:rsidRPr="006635AC">
              <w:rPr>
                <w:sz w:val="22"/>
                <w:szCs w:val="22"/>
              </w:rPr>
              <w:t>Introductions to Psychology</w:t>
            </w:r>
          </w:p>
        </w:tc>
        <w:tc>
          <w:tcPr>
            <w:tcW w:w="1080" w:type="dxa"/>
            <w:vAlign w:val="center"/>
          </w:tcPr>
          <w:p w14:paraId="47005225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25C245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3EB01B5" w14:textId="77777777" w:rsidR="00357A1C" w:rsidRPr="006635AC" w:rsidRDefault="00357A1C" w:rsidP="00156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PSY-</w:t>
            </w:r>
            <w:r w:rsidR="009F463B" w:rsidRPr="006635AC">
              <w:rPr>
                <w:sz w:val="22"/>
                <w:szCs w:val="22"/>
              </w:rPr>
              <w:t>1108</w:t>
            </w:r>
            <w:r w:rsidR="00FE7E08" w:rsidRPr="006635AC">
              <w:rPr>
                <w:sz w:val="22"/>
                <w:szCs w:val="22"/>
              </w:rPr>
              <w:t xml:space="preserve">: </w:t>
            </w:r>
            <w:r w:rsidR="00156CF9" w:rsidRPr="006635AC">
              <w:rPr>
                <w:sz w:val="22"/>
                <w:szCs w:val="22"/>
              </w:rPr>
              <w:t>Life Span Development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9AD705D" w14:textId="4E578657" w:rsidR="00357A1C" w:rsidRPr="009C7F17" w:rsidRDefault="007942B2" w:rsidP="00835AA3">
            <w:pPr>
              <w:jc w:val="center"/>
              <w:rPr>
                <w:b w:val="0"/>
              </w:rPr>
            </w:pPr>
            <w:r>
              <w:rPr>
                <w:b w:val="0"/>
              </w:rPr>
              <w:t>Y (SEH)</w:t>
            </w:r>
          </w:p>
        </w:tc>
      </w:tr>
      <w:tr w:rsidR="00835AA3" w14:paraId="6AF4C4ED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9E20CC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Rise and Fall of Soviet Union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010321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585D6382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1BF47F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237E0F5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PSC-2350</w:t>
            </w:r>
            <w:r w:rsidR="00FE7E08" w:rsidRPr="006635AC">
              <w:rPr>
                <w:sz w:val="22"/>
                <w:szCs w:val="22"/>
              </w:rPr>
              <w:t>:</w:t>
            </w:r>
            <w:r w:rsidR="00156CF9" w:rsidRPr="006635AC">
              <w:rPr>
                <w:sz w:val="22"/>
                <w:szCs w:val="22"/>
              </w:rPr>
              <w:t xml:space="preserve"> The Government and Politics of Russia</w:t>
            </w:r>
            <w:r w:rsidR="00FE7E08" w:rsidRPr="006635AC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64BE133C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338FCB06" w14:textId="77777777" w:rsidTr="002958F4">
        <w:trPr>
          <w:cantSplit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B33BA06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Substance Abuse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A7450D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7B4D5D8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20B058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BE0BA87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760B1BF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1DD2913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E6C687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Western Europe Since 1945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FF07B6B" w14:textId="77777777" w:rsidR="00357A1C" w:rsidRPr="006635AC" w:rsidRDefault="00357A1C" w:rsidP="00835AA3">
            <w:pPr>
              <w:jc w:val="center"/>
              <w:rPr>
                <w:b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World History</w:t>
            </w:r>
          </w:p>
        </w:tc>
        <w:tc>
          <w:tcPr>
            <w:tcW w:w="1080" w:type="dxa"/>
            <w:vAlign w:val="center"/>
          </w:tcPr>
          <w:p w14:paraId="17BB77B6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DEC51AB" w14:textId="77777777" w:rsidR="00357A1C" w:rsidRPr="006635AC" w:rsidRDefault="00357A1C" w:rsidP="00835AA3">
            <w:pPr>
              <w:jc w:val="center"/>
              <w:rPr>
                <w:b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  <w:vAlign w:val="center"/>
          </w:tcPr>
          <w:p w14:paraId="3E05CAB6" w14:textId="77777777" w:rsidR="00357A1C" w:rsidRPr="006635AC" w:rsidRDefault="009F463B" w:rsidP="00C02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  <w:vAlign w:val="center"/>
          </w:tcPr>
          <w:p w14:paraId="7F3E8DCB" w14:textId="469FFFA5" w:rsidR="00357A1C" w:rsidRPr="009C7F17" w:rsidRDefault="00357A1C" w:rsidP="00C02883">
            <w:pPr>
              <w:jc w:val="center"/>
              <w:rPr>
                <w:b w:val="0"/>
              </w:rPr>
            </w:pPr>
          </w:p>
        </w:tc>
      </w:tr>
      <w:tr w:rsidR="003F4AB3" w14:paraId="14840B91" w14:textId="77777777" w:rsidTr="002958F4">
        <w:trPr>
          <w:cantSplit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21AD1F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Technical Writing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49F5AD6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Technical Writing I</w:t>
            </w:r>
          </w:p>
        </w:tc>
        <w:tc>
          <w:tcPr>
            <w:tcW w:w="1080" w:type="dxa"/>
            <w:vAlign w:val="center"/>
          </w:tcPr>
          <w:p w14:paraId="710AE704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6635AC">
              <w:rPr>
                <w:b/>
                <w:sz w:val="22"/>
                <w:szCs w:val="22"/>
              </w:rPr>
              <w:t>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A4D7C0A" w14:textId="77777777" w:rsidR="00357A1C" w:rsidRPr="006635AC" w:rsidRDefault="00357A1C" w:rsidP="00835AA3">
            <w:pPr>
              <w:jc w:val="center"/>
              <w:rPr>
                <w:b/>
                <w:sz w:val="22"/>
                <w:szCs w:val="22"/>
              </w:rPr>
            </w:pPr>
            <w:r w:rsidRPr="006635A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199C6194" w14:textId="77777777" w:rsidR="00357A1C" w:rsidRPr="006635AC" w:rsidRDefault="009F463B" w:rsidP="00156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WRI-2250</w:t>
            </w:r>
            <w:r w:rsidR="00FE7E08" w:rsidRPr="006635AC">
              <w:rPr>
                <w:sz w:val="22"/>
                <w:szCs w:val="22"/>
              </w:rPr>
              <w:t>:</w:t>
            </w:r>
            <w:r w:rsidR="00156CF9" w:rsidRPr="006635AC">
              <w:rPr>
                <w:sz w:val="22"/>
                <w:szCs w:val="22"/>
              </w:rPr>
              <w:t>Business Communication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F582B5B" w14:textId="3878442D" w:rsidR="00357A1C" w:rsidRPr="009C7F17" w:rsidRDefault="007942B2" w:rsidP="00835AA3">
            <w:pPr>
              <w:jc w:val="center"/>
              <w:rPr>
                <w:b w:val="0"/>
              </w:rPr>
            </w:pPr>
            <w:r w:rsidRPr="007942B2">
              <w:rPr>
                <w:b w:val="0"/>
              </w:rPr>
              <w:t>WRI1/OC1</w:t>
            </w:r>
          </w:p>
        </w:tc>
      </w:tr>
      <w:tr w:rsidR="001E4295" w14:paraId="2B09300A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8BC746C" w14:textId="77777777" w:rsidR="001E4295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Fundamentals of Cybersecurity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0CB164B" w14:textId="77777777" w:rsidR="001E4295" w:rsidRPr="006635AC" w:rsidRDefault="001E4295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A232AE3" w14:textId="77777777" w:rsidR="001E4295" w:rsidRPr="006635AC" w:rsidRDefault="001E4295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2313907" w14:textId="77777777" w:rsidR="001E4295" w:rsidRPr="006635AC" w:rsidRDefault="001E4295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1565B755" w14:textId="77777777" w:rsidR="001E4295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IT-2270</w:t>
            </w:r>
            <w:r w:rsidR="00156CF9" w:rsidRPr="006635AC">
              <w:rPr>
                <w:sz w:val="22"/>
                <w:szCs w:val="22"/>
              </w:rPr>
              <w:t>: Computer Forensics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A370008" w14:textId="77777777" w:rsidR="001E4295" w:rsidRPr="009C7F17" w:rsidRDefault="001E4295" w:rsidP="00835AA3">
            <w:pPr>
              <w:jc w:val="center"/>
              <w:rPr>
                <w:b w:val="0"/>
              </w:rPr>
            </w:pPr>
          </w:p>
        </w:tc>
      </w:tr>
      <w:tr w:rsidR="003F4AB3" w14:paraId="366A215E" w14:textId="77777777" w:rsidTr="002958F4">
        <w:trPr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A84B04C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Computing and Information Technology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F6C2414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22B1169E" w14:textId="77777777" w:rsidR="003F4AB3" w:rsidRPr="006635AC" w:rsidRDefault="003F4AB3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EBD6EE8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454AD5F" w14:textId="77777777" w:rsidR="003F4AB3" w:rsidRPr="006635AC" w:rsidRDefault="009F463B" w:rsidP="009F4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IT-1103</w:t>
            </w:r>
            <w:r w:rsidR="00156CF9" w:rsidRPr="006635AC">
              <w:rPr>
                <w:sz w:val="22"/>
                <w:szCs w:val="22"/>
              </w:rPr>
              <w:t>: Computer Based Information Systems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F8BEF59" w14:textId="7DF0EF28" w:rsidR="003F4AB3" w:rsidRPr="009C7F17" w:rsidRDefault="003F4AB3" w:rsidP="00835AA3">
            <w:pPr>
              <w:jc w:val="center"/>
              <w:rPr>
                <w:b w:val="0"/>
              </w:rPr>
            </w:pPr>
          </w:p>
        </w:tc>
      </w:tr>
      <w:tr w:rsidR="00AA5FB2" w14:paraId="4973BC7C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08EECB1" w14:textId="77777777" w:rsidR="00AA5FB2" w:rsidRPr="006635AC" w:rsidRDefault="00AA5FB2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Ethics in Technology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61AF81A" w14:textId="77777777" w:rsidR="00AA5FB2" w:rsidRPr="006635AC" w:rsidRDefault="00AA5FB2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3ACC0F4" w14:textId="77777777" w:rsidR="00AA5FB2" w:rsidRPr="00AA5FB2" w:rsidRDefault="00AA5FB2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A5FB2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57343BB" w14:textId="77777777" w:rsidR="00AA5FB2" w:rsidRPr="00AA5FB2" w:rsidRDefault="00AA5FB2" w:rsidP="00AA5FB2">
            <w:pPr>
              <w:jc w:val="center"/>
              <w:rPr>
                <w:sz w:val="22"/>
                <w:szCs w:val="22"/>
              </w:rPr>
            </w:pPr>
            <w:r w:rsidRPr="00AA5FB2">
              <w:rPr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71FA36C5" w14:textId="77777777" w:rsidR="00AA5FB2" w:rsidRPr="006635AC" w:rsidRDefault="00AA5FB2" w:rsidP="009F4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7141B9A" w14:textId="77777777" w:rsidR="00AA5FB2" w:rsidRPr="009C7F17" w:rsidRDefault="00AA5FB2" w:rsidP="00835AA3">
            <w:pPr>
              <w:jc w:val="center"/>
            </w:pPr>
          </w:p>
        </w:tc>
      </w:tr>
      <w:tr w:rsidR="003F4AB3" w14:paraId="4603D102" w14:textId="77777777" w:rsidTr="002958F4">
        <w:trPr>
          <w:cantSplit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812BD35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Advanced English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1F18422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2966B2CB" w14:textId="77777777" w:rsidR="003F4AB3" w:rsidRPr="006635AC" w:rsidRDefault="003F4AB3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3E5D031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0270CC5C" w14:textId="77777777" w:rsidR="003F4AB3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  <w:r w:rsidR="00187E2D" w:rsidRPr="006635AC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C5C8FC2" w14:textId="77777777" w:rsidR="003F4AB3" w:rsidRPr="009C7F17" w:rsidRDefault="00187E2D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</w:p>
        </w:tc>
      </w:tr>
      <w:tr w:rsidR="003F4AB3" w14:paraId="04DBE929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B7607CE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Math for Liberal Arts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A1627A8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5EFC05E3" w14:textId="77777777" w:rsidR="003F4AB3" w:rsidRPr="006635AC" w:rsidRDefault="003F4AB3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57AB59A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F958A25" w14:textId="77777777" w:rsidR="003F4AB3" w:rsidRPr="006635AC" w:rsidRDefault="00187E2D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MATH-1103</w:t>
            </w:r>
            <w:r w:rsidR="009F463B" w:rsidRPr="006635AC">
              <w:rPr>
                <w:sz w:val="22"/>
                <w:szCs w:val="22"/>
              </w:rPr>
              <w:t xml:space="preserve"> or MATH-1104</w:t>
            </w:r>
            <w:r w:rsidRPr="006635AC">
              <w:rPr>
                <w:sz w:val="22"/>
                <w:szCs w:val="22"/>
              </w:rPr>
              <w:t>: Foundation of Mathematics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6E185EF" w14:textId="7CFE445A" w:rsidR="003F4AB3" w:rsidRPr="009C7F17" w:rsidRDefault="007942B2" w:rsidP="00835AA3">
            <w:pPr>
              <w:jc w:val="center"/>
              <w:rPr>
                <w:b w:val="0"/>
              </w:rPr>
            </w:pPr>
            <w:r w:rsidRPr="007942B2">
              <w:rPr>
                <w:b w:val="0"/>
              </w:rPr>
              <w:t>QR1</w:t>
            </w:r>
          </w:p>
        </w:tc>
      </w:tr>
      <w:tr w:rsidR="003F4AB3" w14:paraId="4742FC4D" w14:textId="77777777" w:rsidTr="002958F4">
        <w:trPr>
          <w:cantSplit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38C7A61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Health and Human Development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F3F7C5B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019293D7" w14:textId="77777777" w:rsidR="003F4AB3" w:rsidRPr="006635AC" w:rsidRDefault="003F4AB3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F3E5E58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6B63B7F" w14:textId="77777777" w:rsidR="003F4AB3" w:rsidRPr="006635AC" w:rsidRDefault="00187E2D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HS-1001: Health Issues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815614F" w14:textId="76DE1ACC" w:rsidR="003F4AB3" w:rsidRPr="009C7F17" w:rsidRDefault="007942B2" w:rsidP="00835AA3">
            <w:pPr>
              <w:jc w:val="center"/>
              <w:rPr>
                <w:b w:val="0"/>
              </w:rPr>
            </w:pPr>
            <w:r w:rsidRPr="007942B2">
              <w:rPr>
                <w:b w:val="0"/>
              </w:rPr>
              <w:t>PW/FH</w:t>
            </w:r>
          </w:p>
        </w:tc>
      </w:tr>
      <w:tr w:rsidR="003F4AB3" w14:paraId="0C59508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FD5DF53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Environmental Science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AE56CAF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4E876764" w14:textId="77777777" w:rsidR="003F4AB3" w:rsidRPr="006635AC" w:rsidRDefault="003F4AB3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B963DDF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0DD065FD" w14:textId="77777777" w:rsidR="003F4AB3" w:rsidRPr="006635AC" w:rsidRDefault="00187E2D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SCI-1301: Environmental Science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EE54373" w14:textId="41B6FDA5" w:rsidR="003F4AB3" w:rsidRPr="009C7F17" w:rsidRDefault="003F4AB3" w:rsidP="007942B2">
            <w:pPr>
              <w:rPr>
                <w:b w:val="0"/>
              </w:rPr>
            </w:pPr>
          </w:p>
        </w:tc>
      </w:tr>
      <w:tr w:rsidR="00187E2D" w14:paraId="1ED48A35" w14:textId="77777777" w:rsidTr="002958F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</w:tcBorders>
          </w:tcPr>
          <w:p w14:paraId="5972CB91" w14:textId="77777777" w:rsidR="00187E2D" w:rsidRPr="006635AC" w:rsidRDefault="00187E2D" w:rsidP="00187E2D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History of Soviet Union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tcBorders>
              <w:top w:val="none" w:sz="0" w:space="0" w:color="auto"/>
            </w:tcBorders>
          </w:tcPr>
          <w:p w14:paraId="23F85DEF" w14:textId="77777777" w:rsidR="00187E2D" w:rsidRPr="006635AC" w:rsidRDefault="00187E2D" w:rsidP="00187E2D">
            <w:pPr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one" w:sz="0" w:space="0" w:color="auto"/>
            </w:tcBorders>
          </w:tcPr>
          <w:p w14:paraId="0A384EA7" w14:textId="77777777" w:rsidR="00187E2D" w:rsidRPr="006635AC" w:rsidRDefault="00187E2D" w:rsidP="00187E2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tcBorders>
              <w:top w:val="none" w:sz="0" w:space="0" w:color="auto"/>
            </w:tcBorders>
          </w:tcPr>
          <w:p w14:paraId="2D2E1251" w14:textId="77777777" w:rsidR="00187E2D" w:rsidRPr="006635AC" w:rsidRDefault="00187E2D" w:rsidP="00187E2D">
            <w:pPr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none" w:sz="0" w:space="0" w:color="auto"/>
            </w:tcBorders>
          </w:tcPr>
          <w:p w14:paraId="5B81895D" w14:textId="77777777" w:rsidR="00187E2D" w:rsidRPr="006635AC" w:rsidRDefault="009F463B" w:rsidP="00187E2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6635AC">
              <w:rPr>
                <w:b w:val="0"/>
                <w:sz w:val="22"/>
                <w:szCs w:val="22"/>
              </w:rPr>
              <w:t>PSC-2350</w:t>
            </w:r>
            <w:r w:rsidR="00156CF9" w:rsidRPr="006635AC">
              <w:rPr>
                <w:b w:val="0"/>
                <w:sz w:val="22"/>
                <w:szCs w:val="22"/>
              </w:rPr>
              <w:t>: The Government and Politics of Russia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  <w:tcBorders>
              <w:top w:val="none" w:sz="0" w:space="0" w:color="auto"/>
            </w:tcBorders>
          </w:tcPr>
          <w:p w14:paraId="137F89C2" w14:textId="242D6E65" w:rsidR="00187E2D" w:rsidRPr="009C7F17" w:rsidRDefault="00187E2D" w:rsidP="00187E2D">
            <w:pPr>
              <w:jc w:val="center"/>
              <w:rPr>
                <w:b w:val="0"/>
              </w:rPr>
            </w:pPr>
          </w:p>
        </w:tc>
      </w:tr>
    </w:tbl>
    <w:p w14:paraId="5AC6C59B" w14:textId="77777777" w:rsidR="00146546" w:rsidRDefault="00146546" w:rsidP="00835AA3">
      <w:pPr>
        <w:jc w:val="center"/>
      </w:pPr>
    </w:p>
    <w:p w14:paraId="1697A78C" w14:textId="77777777" w:rsidR="009C5308" w:rsidRPr="00146546" w:rsidRDefault="009C5308" w:rsidP="00835AA3">
      <w:pPr>
        <w:jc w:val="center"/>
      </w:pPr>
    </w:p>
    <w:sectPr w:rsidR="009C5308" w:rsidRPr="00146546" w:rsidSect="00357A1C">
      <w:headerReference w:type="default" r:id="rId7"/>
      <w:footerReference w:type="default" r:id="rId8"/>
      <w:pgSz w:w="15840" w:h="12240" w:orient="landscape" w:code="1"/>
      <w:pgMar w:top="1008" w:right="864" w:bottom="1008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10AE" w14:textId="77777777" w:rsidR="0072254A" w:rsidRDefault="0072254A">
      <w:r>
        <w:separator/>
      </w:r>
    </w:p>
  </w:endnote>
  <w:endnote w:type="continuationSeparator" w:id="0">
    <w:p w14:paraId="30EF195E" w14:textId="77777777" w:rsidR="0072254A" w:rsidRDefault="00722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2885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BD9716" w14:textId="77777777" w:rsidR="00B70D26" w:rsidRDefault="00B70D26">
            <w:pPr>
              <w:pStyle w:val="Footer"/>
              <w:jc w:val="right"/>
            </w:pPr>
            <w:r>
              <w:t xml:space="preserve">SFC - DSST Course Equivalencies </w:t>
            </w:r>
          </w:p>
          <w:p w14:paraId="745A071F" w14:textId="77777777" w:rsidR="00B70D26" w:rsidRDefault="00B70D2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A5FB2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A5FB2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CD03230" w14:textId="77777777" w:rsidR="00B70D26" w:rsidRDefault="00B70D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A7D80" w14:textId="77777777" w:rsidR="0072254A" w:rsidRDefault="0072254A">
      <w:r>
        <w:separator/>
      </w:r>
    </w:p>
  </w:footnote>
  <w:footnote w:type="continuationSeparator" w:id="0">
    <w:p w14:paraId="2620F9ED" w14:textId="77777777" w:rsidR="0072254A" w:rsidRDefault="00722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399F" w14:textId="77777777" w:rsidR="007B7EDA" w:rsidRDefault="007B7EDA" w:rsidP="007B7EDA">
    <w:pPr>
      <w:pStyle w:val="Heading1"/>
    </w:pPr>
    <w:r>
      <w:t xml:space="preserve">St. Francis College </w:t>
    </w:r>
  </w:p>
  <w:p w14:paraId="1E734DFF" w14:textId="77777777" w:rsidR="001E4295" w:rsidRDefault="007B7EDA" w:rsidP="00AA514D">
    <w:pPr>
      <w:pStyle w:val="Heading1"/>
    </w:pPr>
    <w:r>
      <w:t>DSST EXAM and Credit Equivalency</w:t>
    </w:r>
  </w:p>
  <w:tbl>
    <w:tblPr>
      <w:tblStyle w:val="GridTable4-Accent2"/>
      <w:tblW w:w="14490" w:type="dxa"/>
      <w:tblInd w:w="-1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974"/>
      <w:gridCol w:w="2947"/>
      <w:gridCol w:w="1095"/>
      <w:gridCol w:w="1384"/>
      <w:gridCol w:w="2469"/>
      <w:gridCol w:w="2621"/>
    </w:tblGrid>
    <w:tr w:rsidR="003B02AF" w:rsidRPr="001E4295" w14:paraId="7FF931E9" w14:textId="77777777" w:rsidTr="002D1A8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25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974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D99594" w:themeFill="accent2" w:themeFillTint="99"/>
        </w:tcPr>
        <w:p w14:paraId="764891E3" w14:textId="77777777" w:rsidR="0088172A" w:rsidRDefault="0088172A" w:rsidP="0088172A">
          <w:pPr>
            <w:jc w:val="center"/>
            <w:rPr>
              <w:b w:val="0"/>
              <w:bCs w:val="0"/>
              <w:u w:val="single"/>
            </w:rPr>
          </w:pPr>
        </w:p>
        <w:p w14:paraId="165E245B" w14:textId="77777777" w:rsidR="0088172A" w:rsidRDefault="0088172A" w:rsidP="0088172A">
          <w:pPr>
            <w:jc w:val="center"/>
            <w:rPr>
              <w:b w:val="0"/>
              <w:bCs w:val="0"/>
              <w:u w:val="single"/>
            </w:rPr>
          </w:pPr>
        </w:p>
        <w:p w14:paraId="4884032E" w14:textId="5911AE72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DSST EXAMS</w:t>
          </w:r>
        </w:p>
        <w:p w14:paraId="0B7AE9DC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</w:p>
        <w:p w14:paraId="056A50DA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</w:p>
        <w:p w14:paraId="5AAC69F3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2947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D99594" w:themeFill="accent2" w:themeFillTint="99"/>
        </w:tcPr>
        <w:p w14:paraId="2369764E" w14:textId="77777777" w:rsidR="009C7F17" w:rsidRDefault="009C7F17" w:rsidP="0088172A">
          <w:pPr>
            <w:jc w:val="center"/>
            <w:rPr>
              <w:color w:val="auto"/>
              <w:u w:val="single"/>
            </w:rPr>
          </w:pPr>
        </w:p>
        <w:p w14:paraId="1FEC5ED0" w14:textId="77777777" w:rsidR="003F4AB3" w:rsidRDefault="001E4295" w:rsidP="0088172A">
          <w:pPr>
            <w:jc w:val="center"/>
            <w:rPr>
              <w:color w:val="auto"/>
              <w:u w:val="single"/>
            </w:rPr>
          </w:pPr>
          <w:r>
            <w:rPr>
              <w:color w:val="auto"/>
              <w:u w:val="single"/>
            </w:rPr>
            <w:t>College Credit</w:t>
          </w:r>
        </w:p>
        <w:p w14:paraId="49FE082F" w14:textId="77777777" w:rsidR="003F4AB3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Equivalency</w:t>
          </w:r>
        </w:p>
        <w:p w14:paraId="318CDCE0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Examples</w:t>
          </w:r>
        </w:p>
      </w:tc>
      <w:tc>
        <w:tcPr>
          <w:tcW w:w="1095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D99594" w:themeFill="accent2" w:themeFillTint="99"/>
        </w:tcPr>
        <w:p w14:paraId="04024323" w14:textId="77777777" w:rsidR="001E4295" w:rsidRPr="001E4295" w:rsidRDefault="001E4295" w:rsidP="0088172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  <w:u w:val="single"/>
            </w:rPr>
          </w:pPr>
        </w:p>
        <w:p w14:paraId="65D64D4F" w14:textId="77777777" w:rsidR="003F4AB3" w:rsidRDefault="001E4295" w:rsidP="0088172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DSST</w:t>
          </w:r>
        </w:p>
        <w:p w14:paraId="6960C75C" w14:textId="77777777" w:rsidR="001E4295" w:rsidRPr="001E4295" w:rsidRDefault="001E4295" w:rsidP="0088172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Passing Score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384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D99594" w:themeFill="accent2" w:themeFillTint="99"/>
        </w:tcPr>
        <w:p w14:paraId="40CCF155" w14:textId="77777777" w:rsidR="009C7F17" w:rsidRDefault="009C7F17" w:rsidP="0088172A">
          <w:pPr>
            <w:jc w:val="center"/>
            <w:rPr>
              <w:color w:val="auto"/>
              <w:u w:val="single"/>
            </w:rPr>
          </w:pPr>
        </w:p>
        <w:p w14:paraId="11532CB6" w14:textId="77777777" w:rsidR="009C7F17" w:rsidRDefault="001E4295" w:rsidP="0088172A">
          <w:pPr>
            <w:ind w:left="-1650" w:firstLine="1830"/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Awarding</w:t>
          </w:r>
        </w:p>
        <w:p w14:paraId="3EE70BFF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Credit Hours</w:t>
          </w:r>
        </w:p>
      </w:tc>
      <w:tc>
        <w:tcPr>
          <w:tcW w:w="2469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D99594" w:themeFill="accent2" w:themeFillTint="99"/>
        </w:tcPr>
        <w:p w14:paraId="40C41339" w14:textId="77777777" w:rsidR="001E4295" w:rsidRPr="001E4295" w:rsidRDefault="001E4295" w:rsidP="0088172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</w:rPr>
          </w:pPr>
        </w:p>
        <w:p w14:paraId="3D224687" w14:textId="77777777" w:rsidR="001E4295" w:rsidRPr="001E4295" w:rsidRDefault="001E4295" w:rsidP="0088172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Recommended</w:t>
          </w:r>
        </w:p>
        <w:p w14:paraId="66F87432" w14:textId="77777777" w:rsidR="001E4295" w:rsidRPr="001E4295" w:rsidRDefault="001E4295" w:rsidP="0088172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SFC Equivalency</w:t>
          </w:r>
        </w:p>
      </w:tc>
      <w:tc>
        <w:tcPr>
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<w:tcW w:w="2621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D99594" w:themeFill="accent2" w:themeFillTint="99"/>
        </w:tcPr>
        <w:p w14:paraId="648E831F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</w:p>
        <w:p w14:paraId="4A4917C0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Recommended</w:t>
          </w:r>
        </w:p>
        <w:p w14:paraId="7120F245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SFC</w:t>
          </w:r>
        </w:p>
        <w:p w14:paraId="17FB32E3" w14:textId="77777777" w:rsidR="001E4295" w:rsidRPr="001E4295" w:rsidRDefault="001E4295" w:rsidP="0088172A">
          <w:pPr>
            <w:jc w:val="center"/>
            <w:rPr>
              <w:color w:val="auto"/>
              <w:u w:val="single"/>
            </w:rPr>
          </w:pPr>
          <w:r w:rsidRPr="001E4295">
            <w:rPr>
              <w:color w:val="auto"/>
              <w:u w:val="single"/>
            </w:rPr>
            <w:t>GEN ED Courses</w:t>
          </w:r>
        </w:p>
        <w:p w14:paraId="1ADBDEA5" w14:textId="77777777" w:rsidR="001E4295" w:rsidRPr="001E4295" w:rsidRDefault="001E4295" w:rsidP="0088172A">
          <w:pPr>
            <w:jc w:val="center"/>
            <w:rPr>
              <w:color w:val="auto"/>
            </w:rPr>
          </w:pPr>
        </w:p>
      </w:tc>
    </w:tr>
  </w:tbl>
  <w:p w14:paraId="15FCACE9" w14:textId="77777777" w:rsidR="007B7EDA" w:rsidRDefault="007B7E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06CD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225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2AE6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2A0B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0E343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289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866D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8D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9CD3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DCB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890858"/>
    <w:multiLevelType w:val="hybridMultilevel"/>
    <w:tmpl w:val="98AA2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1471F"/>
    <w:multiLevelType w:val="hybridMultilevel"/>
    <w:tmpl w:val="68FAD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102117">
    <w:abstractNumId w:val="9"/>
  </w:num>
  <w:num w:numId="2" w16cid:durableId="842747669">
    <w:abstractNumId w:val="7"/>
  </w:num>
  <w:num w:numId="3" w16cid:durableId="476606169">
    <w:abstractNumId w:val="6"/>
  </w:num>
  <w:num w:numId="4" w16cid:durableId="133720226">
    <w:abstractNumId w:val="5"/>
  </w:num>
  <w:num w:numId="5" w16cid:durableId="640690649">
    <w:abstractNumId w:val="4"/>
  </w:num>
  <w:num w:numId="6" w16cid:durableId="938606927">
    <w:abstractNumId w:val="8"/>
  </w:num>
  <w:num w:numId="7" w16cid:durableId="445850963">
    <w:abstractNumId w:val="3"/>
  </w:num>
  <w:num w:numId="8" w16cid:durableId="1763987865">
    <w:abstractNumId w:val="2"/>
  </w:num>
  <w:num w:numId="9" w16cid:durableId="1807239253">
    <w:abstractNumId w:val="1"/>
  </w:num>
  <w:num w:numId="10" w16cid:durableId="894779886">
    <w:abstractNumId w:val="0"/>
  </w:num>
  <w:num w:numId="11" w16cid:durableId="238557908">
    <w:abstractNumId w:val="10"/>
  </w:num>
  <w:num w:numId="12" w16cid:durableId="1628662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xtDAzNjE0Nrc0MzBU0lEKTi0uzszPAykwNK4FAEAdAi0tAAAA"/>
  </w:docVars>
  <w:rsids>
    <w:rsidRoot w:val="007B08A6"/>
    <w:rsid w:val="0001499B"/>
    <w:rsid w:val="00025D43"/>
    <w:rsid w:val="00041010"/>
    <w:rsid w:val="00052D4F"/>
    <w:rsid w:val="00077714"/>
    <w:rsid w:val="000B041B"/>
    <w:rsid w:val="000B2936"/>
    <w:rsid w:val="000B4103"/>
    <w:rsid w:val="000C560E"/>
    <w:rsid w:val="000D3A72"/>
    <w:rsid w:val="000E1434"/>
    <w:rsid w:val="000E3D7D"/>
    <w:rsid w:val="001247EF"/>
    <w:rsid w:val="00146546"/>
    <w:rsid w:val="00156CF9"/>
    <w:rsid w:val="0016028E"/>
    <w:rsid w:val="00167931"/>
    <w:rsid w:val="00187E2D"/>
    <w:rsid w:val="001925C7"/>
    <w:rsid w:val="00192C6A"/>
    <w:rsid w:val="001A4F3F"/>
    <w:rsid w:val="001C4498"/>
    <w:rsid w:val="001D7FC8"/>
    <w:rsid w:val="001E4295"/>
    <w:rsid w:val="0022789F"/>
    <w:rsid w:val="00292C10"/>
    <w:rsid w:val="00292CC5"/>
    <w:rsid w:val="002958F4"/>
    <w:rsid w:val="002A70EE"/>
    <w:rsid w:val="002D1A8B"/>
    <w:rsid w:val="002D2280"/>
    <w:rsid w:val="003359D2"/>
    <w:rsid w:val="00357A1C"/>
    <w:rsid w:val="0036455D"/>
    <w:rsid w:val="003B02AF"/>
    <w:rsid w:val="003B1F3F"/>
    <w:rsid w:val="003F4AB3"/>
    <w:rsid w:val="003F69DB"/>
    <w:rsid w:val="00400BB8"/>
    <w:rsid w:val="004102DF"/>
    <w:rsid w:val="00414745"/>
    <w:rsid w:val="00454857"/>
    <w:rsid w:val="0047307A"/>
    <w:rsid w:val="005232F0"/>
    <w:rsid w:val="00540B98"/>
    <w:rsid w:val="0056227C"/>
    <w:rsid w:val="00574873"/>
    <w:rsid w:val="00581C71"/>
    <w:rsid w:val="00585184"/>
    <w:rsid w:val="0059622B"/>
    <w:rsid w:val="005B77C3"/>
    <w:rsid w:val="005D4A17"/>
    <w:rsid w:val="005E0A8C"/>
    <w:rsid w:val="005F7F23"/>
    <w:rsid w:val="006121F1"/>
    <w:rsid w:val="00614BD7"/>
    <w:rsid w:val="0062143D"/>
    <w:rsid w:val="006635AC"/>
    <w:rsid w:val="00674765"/>
    <w:rsid w:val="00684F2F"/>
    <w:rsid w:val="006A0D77"/>
    <w:rsid w:val="006B1886"/>
    <w:rsid w:val="006C6A82"/>
    <w:rsid w:val="006D38C2"/>
    <w:rsid w:val="0072254A"/>
    <w:rsid w:val="00723B22"/>
    <w:rsid w:val="0077038B"/>
    <w:rsid w:val="00782710"/>
    <w:rsid w:val="007942B2"/>
    <w:rsid w:val="007A32DD"/>
    <w:rsid w:val="007A3FAB"/>
    <w:rsid w:val="007B08A6"/>
    <w:rsid w:val="007B7EDA"/>
    <w:rsid w:val="008064F2"/>
    <w:rsid w:val="008337F9"/>
    <w:rsid w:val="00835AA3"/>
    <w:rsid w:val="00861EFF"/>
    <w:rsid w:val="00872174"/>
    <w:rsid w:val="0088172A"/>
    <w:rsid w:val="00892459"/>
    <w:rsid w:val="008A1E12"/>
    <w:rsid w:val="008D2523"/>
    <w:rsid w:val="008E3A49"/>
    <w:rsid w:val="00943486"/>
    <w:rsid w:val="00955665"/>
    <w:rsid w:val="00985A51"/>
    <w:rsid w:val="009A08B4"/>
    <w:rsid w:val="009C5308"/>
    <w:rsid w:val="009C7F17"/>
    <w:rsid w:val="009F36BF"/>
    <w:rsid w:val="009F3952"/>
    <w:rsid w:val="009F463B"/>
    <w:rsid w:val="00A277BC"/>
    <w:rsid w:val="00A30BD9"/>
    <w:rsid w:val="00A319C4"/>
    <w:rsid w:val="00AA4703"/>
    <w:rsid w:val="00AA514D"/>
    <w:rsid w:val="00AA5FB2"/>
    <w:rsid w:val="00AB7735"/>
    <w:rsid w:val="00AC2995"/>
    <w:rsid w:val="00AC4EAC"/>
    <w:rsid w:val="00AD1C68"/>
    <w:rsid w:val="00AF1683"/>
    <w:rsid w:val="00B04A30"/>
    <w:rsid w:val="00B1024F"/>
    <w:rsid w:val="00B22426"/>
    <w:rsid w:val="00B236BE"/>
    <w:rsid w:val="00B70D26"/>
    <w:rsid w:val="00B95A33"/>
    <w:rsid w:val="00B96D2A"/>
    <w:rsid w:val="00B976B0"/>
    <w:rsid w:val="00BB2509"/>
    <w:rsid w:val="00BB77D8"/>
    <w:rsid w:val="00BC304C"/>
    <w:rsid w:val="00BD7791"/>
    <w:rsid w:val="00C02883"/>
    <w:rsid w:val="00C4354B"/>
    <w:rsid w:val="00C57818"/>
    <w:rsid w:val="00C62531"/>
    <w:rsid w:val="00C64EF4"/>
    <w:rsid w:val="00C91A93"/>
    <w:rsid w:val="00C96D5E"/>
    <w:rsid w:val="00CC29F0"/>
    <w:rsid w:val="00D1734C"/>
    <w:rsid w:val="00D3101F"/>
    <w:rsid w:val="00D3785B"/>
    <w:rsid w:val="00D42159"/>
    <w:rsid w:val="00D53774"/>
    <w:rsid w:val="00D601C9"/>
    <w:rsid w:val="00D6055E"/>
    <w:rsid w:val="00D700A7"/>
    <w:rsid w:val="00D73534"/>
    <w:rsid w:val="00DA39C9"/>
    <w:rsid w:val="00DB3705"/>
    <w:rsid w:val="00DF6071"/>
    <w:rsid w:val="00E07834"/>
    <w:rsid w:val="00E2300D"/>
    <w:rsid w:val="00E31B98"/>
    <w:rsid w:val="00E35DB9"/>
    <w:rsid w:val="00E5103A"/>
    <w:rsid w:val="00E51115"/>
    <w:rsid w:val="00E626AE"/>
    <w:rsid w:val="00E876E5"/>
    <w:rsid w:val="00EA4937"/>
    <w:rsid w:val="00EA65EC"/>
    <w:rsid w:val="00EE1E3C"/>
    <w:rsid w:val="00EF58A7"/>
    <w:rsid w:val="00F02EF8"/>
    <w:rsid w:val="00F24B6A"/>
    <w:rsid w:val="00F6004C"/>
    <w:rsid w:val="00F84B4A"/>
    <w:rsid w:val="00FB6C0E"/>
    <w:rsid w:val="00FE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37BABF"/>
  <w15:docId w15:val="{2C51BE4E-FEC5-4D3A-A042-9B8AF38D3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3A"/>
  </w:style>
  <w:style w:type="paragraph" w:styleId="Heading1">
    <w:name w:val="heading 1"/>
    <w:basedOn w:val="Normal"/>
    <w:next w:val="Normal"/>
    <w:qFormat/>
    <w:rsid w:val="00C91A93"/>
    <w:pPr>
      <w:spacing w:after="200"/>
      <w:jc w:val="center"/>
      <w:outlineLvl w:val="0"/>
    </w:pPr>
    <w:rPr>
      <w:rFonts w:asciiTheme="majorHAnsi" w:hAnsiTheme="majorHAnsi" w:cs="Tahoma"/>
      <w:b/>
      <w:caps/>
      <w:sz w:val="32"/>
      <w:szCs w:val="32"/>
    </w:rPr>
  </w:style>
  <w:style w:type="paragraph" w:styleId="Heading2">
    <w:name w:val="heading 2"/>
    <w:basedOn w:val="Normal"/>
    <w:next w:val="Normal"/>
    <w:qFormat/>
    <w:rsid w:val="00C91A93"/>
    <w:pPr>
      <w:jc w:val="right"/>
      <w:outlineLvl w:val="1"/>
    </w:pPr>
    <w:rPr>
      <w:rFonts w:asciiTheme="majorHAnsi" w:hAnsiTheme="majorHAnsi" w:cs="Tahoma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3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3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3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3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3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3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3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1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sz w:val="24"/>
      </w:rPr>
    </w:tblStylePr>
  </w:style>
  <w:style w:type="paragraph" w:customStyle="1" w:styleId="Tableheading">
    <w:name w:val="Table heading"/>
    <w:basedOn w:val="Normal"/>
    <w:qFormat/>
    <w:rsid w:val="00E51115"/>
    <w:pPr>
      <w:jc w:val="center"/>
    </w:pPr>
    <w:rPr>
      <w:rFonts w:asciiTheme="majorHAnsi" w:hAnsiTheme="majorHAnsi" w:cs="Tahoma"/>
      <w:b/>
      <w:color w:val="FFFFFF" w:themeColor="background1"/>
      <w:szCs w:val="22"/>
    </w:rPr>
  </w:style>
  <w:style w:type="paragraph" w:styleId="Header">
    <w:name w:val="header"/>
    <w:basedOn w:val="Normal"/>
    <w:link w:val="HeaderChar"/>
    <w:unhideWhenUsed/>
    <w:rsid w:val="00C9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1A93"/>
    <w:rPr>
      <w:rFonts w:asciiTheme="minorHAnsi" w:hAnsiTheme="minorHAnsi"/>
      <w:sz w:val="24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E5103A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E07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834"/>
    <w:rPr>
      <w:rFonts w:asciiTheme="minorHAnsi" w:hAnsiTheme="minorHAnsi"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08"/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08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C5308"/>
  </w:style>
  <w:style w:type="paragraph" w:styleId="BlockText">
    <w:name w:val="Block Text"/>
    <w:basedOn w:val="Normal"/>
    <w:uiPriority w:val="99"/>
    <w:semiHidden/>
    <w:unhideWhenUsed/>
    <w:rsid w:val="00E5103A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9C53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5308"/>
  </w:style>
  <w:style w:type="paragraph" w:styleId="BodyText2">
    <w:name w:val="Body Text 2"/>
    <w:basedOn w:val="Normal"/>
    <w:link w:val="BodyText2Char"/>
    <w:uiPriority w:val="99"/>
    <w:semiHidden/>
    <w:unhideWhenUsed/>
    <w:rsid w:val="009C53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5308"/>
  </w:style>
  <w:style w:type="paragraph" w:styleId="BodyText3">
    <w:name w:val="Body Text 3"/>
    <w:basedOn w:val="Normal"/>
    <w:link w:val="BodyText3Char"/>
    <w:uiPriority w:val="99"/>
    <w:semiHidden/>
    <w:unhideWhenUsed/>
    <w:rsid w:val="009C5308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5308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C530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530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530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530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C530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530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530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530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5308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5308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C530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5308"/>
    <w:pPr>
      <w:spacing w:after="200"/>
    </w:pPr>
    <w:rPr>
      <w:i/>
      <w:iCs/>
      <w:color w:val="1F497D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C530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C5308"/>
  </w:style>
  <w:style w:type="table" w:styleId="ColorfulGrid">
    <w:name w:val="Colorful Grid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530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308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308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308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5308"/>
  </w:style>
  <w:style w:type="character" w:customStyle="1" w:styleId="DateChar">
    <w:name w:val="Date Char"/>
    <w:basedOn w:val="DefaultParagraphFont"/>
    <w:link w:val="Date"/>
    <w:uiPriority w:val="99"/>
    <w:semiHidden/>
    <w:rsid w:val="009C5308"/>
  </w:style>
  <w:style w:type="paragraph" w:styleId="DocumentMap">
    <w:name w:val="Document Map"/>
    <w:basedOn w:val="Normal"/>
    <w:link w:val="DocumentMapChar"/>
    <w:uiPriority w:val="99"/>
    <w:semiHidden/>
    <w:unhideWhenUsed/>
    <w:rsid w:val="009C5308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5308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C530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5308"/>
  </w:style>
  <w:style w:type="character" w:styleId="Emphasis">
    <w:name w:val="Emphasis"/>
    <w:basedOn w:val="DefaultParagraphFont"/>
    <w:uiPriority w:val="20"/>
    <w:qFormat/>
    <w:rsid w:val="009C530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C53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5308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5308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C530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C5308"/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C5308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C530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308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308"/>
    <w:rPr>
      <w:sz w:val="22"/>
      <w:szCs w:val="20"/>
    </w:rPr>
  </w:style>
  <w:style w:type="table" w:styleId="GridTable1Light">
    <w:name w:val="Grid Table 1 Light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C530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C530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C5308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30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30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3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30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3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308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308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9C5308"/>
  </w:style>
  <w:style w:type="paragraph" w:styleId="HTMLAddress">
    <w:name w:val="HTML Address"/>
    <w:basedOn w:val="Normal"/>
    <w:link w:val="HTMLAddressChar"/>
    <w:uiPriority w:val="99"/>
    <w:semiHidden/>
    <w:unhideWhenUsed/>
    <w:rsid w:val="009C530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530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C530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C530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5308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C530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C530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C5308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C530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C530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C530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C530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C530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C530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C530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C530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C530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C530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E5103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0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03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5103A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C530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C5308"/>
  </w:style>
  <w:style w:type="paragraph" w:styleId="List">
    <w:name w:val="List"/>
    <w:basedOn w:val="Normal"/>
    <w:uiPriority w:val="99"/>
    <w:semiHidden/>
    <w:unhideWhenUsed/>
    <w:rsid w:val="009C530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C530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C530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C530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C530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C530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C530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C530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C530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C530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C530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C530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C530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C530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C530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C530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C530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C530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C530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C530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C530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C530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C530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C5308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C5308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C5308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C5308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C5308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C5308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C53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5308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C5308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53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530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9C5308"/>
  </w:style>
  <w:style w:type="paragraph" w:styleId="NormalWeb">
    <w:name w:val="Normal (Web)"/>
    <w:basedOn w:val="Normal"/>
    <w:uiPriority w:val="99"/>
    <w:semiHidden/>
    <w:unhideWhenUsed/>
    <w:rsid w:val="009C530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9C530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C530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5308"/>
  </w:style>
  <w:style w:type="character" w:styleId="PageNumber">
    <w:name w:val="page number"/>
    <w:basedOn w:val="DefaultParagraphFont"/>
    <w:uiPriority w:val="99"/>
    <w:semiHidden/>
    <w:unhideWhenUsed/>
    <w:rsid w:val="009C5308"/>
  </w:style>
  <w:style w:type="table" w:styleId="PlainTable1">
    <w:name w:val="Plain Table 1"/>
    <w:basedOn w:val="TableNormal"/>
    <w:uiPriority w:val="41"/>
    <w:rsid w:val="009C530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C530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C530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C530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C530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C5308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5308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C53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30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C53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C5308"/>
  </w:style>
  <w:style w:type="paragraph" w:styleId="Signature">
    <w:name w:val="Signature"/>
    <w:basedOn w:val="Normal"/>
    <w:link w:val="SignatureChar"/>
    <w:uiPriority w:val="99"/>
    <w:semiHidden/>
    <w:unhideWhenUsed/>
    <w:rsid w:val="009C530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C5308"/>
  </w:style>
  <w:style w:type="character" w:customStyle="1" w:styleId="SmartHyperlink1">
    <w:name w:val="Smart Hyperlink1"/>
    <w:basedOn w:val="DefaultParagraphFont"/>
    <w:uiPriority w:val="99"/>
    <w:semiHidden/>
    <w:unhideWhenUsed/>
    <w:rsid w:val="009C5308"/>
    <w:rPr>
      <w:u w:val="dotted"/>
    </w:rPr>
  </w:style>
  <w:style w:type="character" w:styleId="Strong">
    <w:name w:val="Strong"/>
    <w:basedOn w:val="DefaultParagraphFont"/>
    <w:uiPriority w:val="22"/>
    <w:qFormat/>
    <w:rsid w:val="009C530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30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C5308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C53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530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C530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C530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C530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C530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C530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C530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C530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C530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C530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C530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C530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C530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C530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C530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C530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C530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C530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C530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C530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C530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C530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C530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C530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C530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C530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C530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C530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C5308"/>
  </w:style>
  <w:style w:type="table" w:styleId="TableProfessional">
    <w:name w:val="Table Professional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C530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C530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C530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C530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C5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C530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C530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530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C53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C530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C530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C530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C530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C530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C530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C530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C530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C530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C530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5308"/>
    <w:pPr>
      <w:keepNext/>
      <w:keepLines/>
      <w:spacing w:before="240" w:after="0"/>
      <w:jc w:val="left"/>
      <w:outlineLvl w:val="9"/>
    </w:pPr>
    <w:rPr>
      <w:rFonts w:eastAsiaTheme="majorEastAsia" w:cstheme="majorBidi"/>
      <w:b w:val="0"/>
      <w:caps w:val="0"/>
      <w:color w:val="365F91" w:themeColor="accent1" w:themeShade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103A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elyea\AppData\Roaming\Microsoft\Templates\Student%20detention%20sign-in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detention sign-in sheet</Template>
  <TotalTime>179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srelyea</dc:creator>
  <cp:lastModifiedBy>Sagine Relyea</cp:lastModifiedBy>
  <cp:revision>13</cp:revision>
  <cp:lastPrinted>2018-12-17T15:23:00Z</cp:lastPrinted>
  <dcterms:created xsi:type="dcterms:W3CDTF">2025-04-29T09:31:00Z</dcterms:created>
  <dcterms:modified xsi:type="dcterms:W3CDTF">2025-05-01T17:27:00Z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TC010175881033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GrammarlyDocumentId">
    <vt:lpwstr>b469a73a-d6a7-4635-ab64-eed54e1ff458</vt:lpwstr>
  </property>
</Properties>
</file>