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1EEBF" w14:textId="777356A8" w:rsidR="003D6DB1" w:rsidRDefault="00B675D0" w:rsidP="003D6DB1">
      <w:pPr>
        <w:pStyle w:val="Heading1"/>
        <w:jc w:val="left"/>
      </w:pPr>
      <w:r>
        <w:rPr>
          <w:noProof/>
        </w:rPr>
        <w:drawing>
          <wp:inline distT="0" distB="0" distL="0" distR="0" wp14:anchorId="1ED063BE" wp14:editId="3B8F3B7A">
            <wp:extent cx="3305175" cy="1038225"/>
            <wp:effectExtent l="0" t="0" r="9525" b="9525"/>
            <wp:docPr id="14441480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148049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88613" w14:textId="7DB56934" w:rsidR="003D6DB1" w:rsidRDefault="003D6DB1" w:rsidP="003D6DB1">
      <w:pPr>
        <w:pStyle w:val="Heading1"/>
        <w:jc w:val="left"/>
      </w:pPr>
      <w:r>
        <w:t>DSST EXAM and Credit Equivalency</w:t>
      </w:r>
    </w:p>
    <w:p w14:paraId="2FCF3641" w14:textId="77777777" w:rsidR="003D6DB1" w:rsidRDefault="003D6DB1" w:rsidP="00F24B6A">
      <w:pPr>
        <w:tabs>
          <w:tab w:val="left" w:pos="2160"/>
          <w:tab w:val="left" w:pos="2790"/>
          <w:tab w:val="left" w:pos="2880"/>
        </w:tabs>
      </w:pPr>
    </w:p>
    <w:p w14:paraId="19F38456" w14:textId="77777777" w:rsidR="003D6DB1" w:rsidRDefault="003D6DB1" w:rsidP="00F24B6A">
      <w:pPr>
        <w:tabs>
          <w:tab w:val="left" w:pos="2160"/>
          <w:tab w:val="left" w:pos="2790"/>
          <w:tab w:val="left" w:pos="2880"/>
        </w:tabs>
      </w:pPr>
    </w:p>
    <w:tbl>
      <w:tblPr>
        <w:tblStyle w:val="GridTable4-Accent2"/>
        <w:tblW w:w="14519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Student information table contains Student Name, Grade, Assigning Teacher, In and Out times, Time Served, and Supervisor Initials"/>
      </w:tblPr>
      <w:tblGrid>
        <w:gridCol w:w="3798"/>
        <w:gridCol w:w="2970"/>
        <w:gridCol w:w="1080"/>
        <w:gridCol w:w="1350"/>
        <w:gridCol w:w="2610"/>
        <w:gridCol w:w="2711"/>
      </w:tblGrid>
      <w:tr w:rsidR="003F4AB3" w14:paraId="3E1DECA6" w14:textId="77777777" w:rsidTr="002958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B8B7" w:themeFill="accent2" w:themeFillTint="66"/>
          </w:tcPr>
          <w:p w14:paraId="64714C5F" w14:textId="77777777" w:rsidR="00357A1C" w:rsidRPr="00D601C9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color w:val="auto"/>
                <w:sz w:val="22"/>
                <w:szCs w:val="22"/>
              </w:rPr>
            </w:pPr>
            <w:r w:rsidRPr="00D601C9">
              <w:rPr>
                <w:color w:val="auto"/>
                <w:sz w:val="22"/>
                <w:szCs w:val="22"/>
              </w:rPr>
              <w:t>Business Ethics and Society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B8B7" w:themeFill="accent2" w:themeFillTint="66"/>
          </w:tcPr>
          <w:p w14:paraId="698BC2E8" w14:textId="77777777" w:rsidR="00357A1C" w:rsidRPr="00D601C9" w:rsidRDefault="00357A1C" w:rsidP="00835AA3">
            <w:pPr>
              <w:jc w:val="center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D601C9">
              <w:rPr>
                <w:b w:val="0"/>
                <w:bCs w:val="0"/>
                <w:color w:val="auto"/>
                <w:sz w:val="22"/>
                <w:szCs w:val="22"/>
              </w:rPr>
              <w:t>Business Ethics</w:t>
            </w:r>
          </w:p>
        </w:tc>
        <w:tc>
          <w:tcPr>
            <w:tcW w:w="1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B8B7" w:themeFill="accent2" w:themeFillTint="66"/>
          </w:tcPr>
          <w:p w14:paraId="31C13BCA" w14:textId="77777777" w:rsidR="00357A1C" w:rsidRPr="00D601C9" w:rsidRDefault="00357A1C" w:rsidP="00835A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D601C9">
              <w:rPr>
                <w:b w:val="0"/>
                <w:bCs w:val="0"/>
                <w:color w:val="auto"/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B8B7" w:themeFill="accent2" w:themeFillTint="66"/>
          </w:tcPr>
          <w:p w14:paraId="5D1F715F" w14:textId="77777777" w:rsidR="00357A1C" w:rsidRPr="00D601C9" w:rsidRDefault="00357A1C" w:rsidP="00835AA3">
            <w:pPr>
              <w:jc w:val="center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D601C9">
              <w:rPr>
                <w:b w:val="0"/>
                <w:bCs w:val="0"/>
                <w:color w:val="auto"/>
                <w:sz w:val="22"/>
                <w:szCs w:val="22"/>
              </w:rPr>
              <w:t>4.5</w:t>
            </w:r>
          </w:p>
        </w:tc>
        <w:tc>
          <w:tcPr>
            <w:tcW w:w="261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B8B7" w:themeFill="accent2" w:themeFillTint="66"/>
          </w:tcPr>
          <w:p w14:paraId="1A4D442C" w14:textId="77777777" w:rsidR="00357A1C" w:rsidRPr="00D601C9" w:rsidRDefault="00357A1C" w:rsidP="00835A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D601C9">
              <w:rPr>
                <w:b w:val="0"/>
                <w:bCs w:val="0"/>
                <w:color w:val="auto"/>
                <w:sz w:val="22"/>
                <w:szCs w:val="22"/>
              </w:rPr>
              <w:t>BUS 2342/PHI 2342: Business Ethics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B8B7" w:themeFill="accent2" w:themeFillTint="66"/>
          </w:tcPr>
          <w:p w14:paraId="213D0CBA" w14:textId="77777777" w:rsidR="00357A1C" w:rsidRPr="00D601C9" w:rsidRDefault="007A3FAB" w:rsidP="00835AA3">
            <w:pPr>
              <w:jc w:val="center"/>
              <w:rPr>
                <w:b w:val="0"/>
                <w:bCs w:val="0"/>
                <w:color w:val="auto"/>
              </w:rPr>
            </w:pPr>
            <w:r w:rsidRPr="00D601C9">
              <w:rPr>
                <w:b w:val="0"/>
                <w:bCs w:val="0"/>
                <w:color w:val="auto"/>
              </w:rPr>
              <w:t>Y</w:t>
            </w:r>
          </w:p>
        </w:tc>
      </w:tr>
      <w:tr w:rsidR="003F4AB3" w14:paraId="7DA4DC48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1D0C752C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Business Law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01F7DCCC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Business Law II</w:t>
            </w:r>
          </w:p>
        </w:tc>
        <w:tc>
          <w:tcPr>
            <w:tcW w:w="1080" w:type="dxa"/>
            <w:vAlign w:val="center"/>
          </w:tcPr>
          <w:p w14:paraId="1CDE4059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15575FB1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53FECD1C" w14:textId="77777777" w:rsidR="00357A1C" w:rsidRPr="006635AC" w:rsidRDefault="006121F1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BL-2101</w:t>
            </w:r>
            <w:r w:rsidR="00FE7E08" w:rsidRPr="006635AC">
              <w:rPr>
                <w:sz w:val="22"/>
                <w:szCs w:val="22"/>
              </w:rPr>
              <w:t>: Business Law 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710F93C5" w14:textId="77777777" w:rsidR="00357A1C" w:rsidRDefault="00357A1C" w:rsidP="00835AA3">
            <w:pPr>
              <w:jc w:val="center"/>
            </w:pPr>
          </w:p>
        </w:tc>
      </w:tr>
      <w:tr w:rsidR="003F4AB3" w14:paraId="2997849D" w14:textId="77777777" w:rsidTr="002958F4">
        <w:trPr>
          <w:cantSplit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38A3AFC4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Business Mathematics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7A9AC48C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</w:t>
            </w:r>
          </w:p>
        </w:tc>
        <w:tc>
          <w:tcPr>
            <w:tcW w:w="1080" w:type="dxa"/>
            <w:vAlign w:val="center"/>
          </w:tcPr>
          <w:p w14:paraId="1E73209A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41B68398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11E33B48" w14:textId="77777777" w:rsidR="00357A1C" w:rsidRPr="006635AC" w:rsidRDefault="00AB7735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BUS-</w:t>
            </w:r>
            <w:r w:rsidR="00357A1C" w:rsidRPr="006635AC">
              <w:rPr>
                <w:sz w:val="22"/>
                <w:szCs w:val="22"/>
              </w:rPr>
              <w:t>5401:</w:t>
            </w:r>
            <w:r w:rsidRPr="006635AC">
              <w:rPr>
                <w:sz w:val="22"/>
                <w:szCs w:val="22"/>
              </w:rPr>
              <w:t xml:space="preserve"> </w:t>
            </w:r>
            <w:r w:rsidR="00357A1C" w:rsidRPr="006635AC">
              <w:rPr>
                <w:sz w:val="22"/>
                <w:szCs w:val="22"/>
              </w:rPr>
              <w:t>Contemporary Business Issues</w:t>
            </w:r>
          </w:p>
          <w:p w14:paraId="5566038F" w14:textId="77777777" w:rsidR="00357A1C" w:rsidRPr="006635AC" w:rsidRDefault="00357A1C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45A36CF3" w14:textId="77777777" w:rsidR="00357A1C" w:rsidRDefault="00357A1C" w:rsidP="00835AA3">
            <w:pPr>
              <w:jc w:val="center"/>
            </w:pPr>
          </w:p>
        </w:tc>
      </w:tr>
      <w:tr w:rsidR="003F4AB3" w14:paraId="789938FE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34C748D0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Human Resource Management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5C411BDE" w14:textId="77777777" w:rsidR="00357A1C" w:rsidRPr="006635AC" w:rsidRDefault="007B7EDA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 xml:space="preserve">Human </w:t>
            </w:r>
            <w:r w:rsidR="00357A1C" w:rsidRPr="006635AC">
              <w:rPr>
                <w:sz w:val="22"/>
                <w:szCs w:val="22"/>
              </w:rPr>
              <w:t>Resource Management</w:t>
            </w:r>
          </w:p>
        </w:tc>
        <w:tc>
          <w:tcPr>
            <w:tcW w:w="1080" w:type="dxa"/>
            <w:vAlign w:val="center"/>
          </w:tcPr>
          <w:p w14:paraId="48D6F85A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7A027354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4B0F472A" w14:textId="77777777" w:rsidR="00357A1C" w:rsidRPr="006635AC" w:rsidRDefault="00357A1C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HR-2204: Human Resources Management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2429F498" w14:textId="77777777" w:rsidR="00357A1C" w:rsidRDefault="00357A1C" w:rsidP="00835AA3">
            <w:pPr>
              <w:jc w:val="center"/>
            </w:pPr>
          </w:p>
        </w:tc>
      </w:tr>
      <w:tr w:rsidR="003F4AB3" w14:paraId="17DF65D8" w14:textId="77777777" w:rsidTr="002958F4">
        <w:trPr>
          <w:cantSplit/>
          <w:trHeight w:val="6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292C56F2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Introduction to</w:t>
            </w:r>
          </w:p>
          <w:p w14:paraId="25104055" w14:textId="77777777" w:rsidR="00357A1C" w:rsidRPr="006635AC" w:rsidRDefault="00357A1C" w:rsidP="00835AA3">
            <w:pPr>
              <w:pStyle w:val="ListParagraph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Business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7B80BC1D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Introduction to Business</w:t>
            </w:r>
          </w:p>
        </w:tc>
        <w:tc>
          <w:tcPr>
            <w:tcW w:w="1080" w:type="dxa"/>
            <w:vAlign w:val="center"/>
          </w:tcPr>
          <w:p w14:paraId="14BDB06E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4C26243B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6E48D514" w14:textId="77777777" w:rsidR="00357A1C" w:rsidRPr="006635AC" w:rsidRDefault="006121F1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MATH-1105</w:t>
            </w:r>
            <w:r w:rsidR="00FE7E08" w:rsidRPr="006635AC">
              <w:rPr>
                <w:sz w:val="22"/>
                <w:szCs w:val="22"/>
              </w:rPr>
              <w:t>: College Algebra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7B2364CF" w14:textId="77777777" w:rsidR="00357A1C" w:rsidRDefault="00357A1C" w:rsidP="00835AA3">
            <w:pPr>
              <w:jc w:val="center"/>
            </w:pPr>
          </w:p>
        </w:tc>
      </w:tr>
      <w:tr w:rsidR="003F4AB3" w14:paraId="15982D3F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7052C0B2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Management Information Systems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31B75378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</w:t>
            </w:r>
          </w:p>
        </w:tc>
        <w:tc>
          <w:tcPr>
            <w:tcW w:w="1080" w:type="dxa"/>
            <w:vAlign w:val="center"/>
          </w:tcPr>
          <w:p w14:paraId="6109DE29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529CB43E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60BB9732" w14:textId="77777777" w:rsidR="00357A1C" w:rsidRPr="006635AC" w:rsidRDefault="00357A1C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IT-</w:t>
            </w:r>
            <w:proofErr w:type="gramStart"/>
            <w:r w:rsidRPr="006635AC">
              <w:rPr>
                <w:sz w:val="22"/>
                <w:szCs w:val="22"/>
              </w:rPr>
              <w:t>1103:Computer</w:t>
            </w:r>
            <w:proofErr w:type="gramEnd"/>
            <w:r w:rsidRPr="006635AC">
              <w:rPr>
                <w:sz w:val="22"/>
                <w:szCs w:val="22"/>
              </w:rPr>
              <w:t xml:space="preserve"> Based Information Systems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17A44FDA" w14:textId="77777777" w:rsidR="00357A1C" w:rsidRDefault="00357A1C" w:rsidP="00835AA3">
            <w:pPr>
              <w:jc w:val="center"/>
            </w:pPr>
          </w:p>
        </w:tc>
      </w:tr>
      <w:tr w:rsidR="003F4AB3" w14:paraId="43ACB21C" w14:textId="77777777" w:rsidTr="002958F4">
        <w:trPr>
          <w:cantSplit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0A0C9591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Money and Banking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1FD2A0B0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Money and Banking</w:t>
            </w:r>
          </w:p>
        </w:tc>
        <w:tc>
          <w:tcPr>
            <w:tcW w:w="1080" w:type="dxa"/>
            <w:vAlign w:val="center"/>
          </w:tcPr>
          <w:p w14:paraId="6E6B3E93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234C87EA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4A06CEE2" w14:textId="77777777" w:rsidR="00357A1C" w:rsidRPr="006635AC" w:rsidRDefault="00357A1C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ECO-2306: Money Banking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023B9AC2" w14:textId="77777777" w:rsidR="00357A1C" w:rsidRDefault="00357A1C" w:rsidP="00835AA3">
            <w:pPr>
              <w:jc w:val="center"/>
            </w:pPr>
          </w:p>
        </w:tc>
      </w:tr>
      <w:tr w:rsidR="003F4AB3" w14:paraId="35BDFC91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5339A767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Organizational Behavior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65D7F2FB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Principles of Organizational Behavior</w:t>
            </w:r>
          </w:p>
        </w:tc>
        <w:tc>
          <w:tcPr>
            <w:tcW w:w="1080" w:type="dxa"/>
            <w:vAlign w:val="center"/>
          </w:tcPr>
          <w:p w14:paraId="28917BD9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7049068D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3C8D3D71" w14:textId="77777777" w:rsidR="00357A1C" w:rsidRPr="006635AC" w:rsidRDefault="006121F1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BUS-2003</w:t>
            </w:r>
            <w:r w:rsidR="00FE7E08" w:rsidRPr="006635AC">
              <w:rPr>
                <w:sz w:val="22"/>
                <w:szCs w:val="22"/>
              </w:rPr>
              <w:t>: Changes in Corporate Culture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117AF963" w14:textId="77777777" w:rsidR="00357A1C" w:rsidRDefault="00357A1C" w:rsidP="00835AA3">
            <w:pPr>
              <w:jc w:val="center"/>
            </w:pPr>
          </w:p>
        </w:tc>
      </w:tr>
      <w:tr w:rsidR="003F4AB3" w14:paraId="647580E5" w14:textId="77777777" w:rsidTr="002958F4">
        <w:trPr>
          <w:cantSplit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548F29F4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Personal Finance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13496955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Personal Finance Planning</w:t>
            </w:r>
          </w:p>
        </w:tc>
        <w:tc>
          <w:tcPr>
            <w:tcW w:w="1080" w:type="dxa"/>
            <w:vAlign w:val="center"/>
          </w:tcPr>
          <w:p w14:paraId="025AA6BE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6ABB77B9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34ECF6F6" w14:textId="77777777" w:rsidR="00357A1C" w:rsidRPr="006635AC" w:rsidRDefault="00357A1C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FIN-3316: Personal Finance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01CB046D" w14:textId="77777777" w:rsidR="00357A1C" w:rsidRDefault="00357A1C" w:rsidP="00835AA3">
            <w:pPr>
              <w:jc w:val="center"/>
            </w:pPr>
          </w:p>
        </w:tc>
      </w:tr>
      <w:tr w:rsidR="003F4AB3" w14:paraId="346DFC52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0ADEACFC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Principles of Finance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1B9EF739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Principles of Finance</w:t>
            </w:r>
          </w:p>
        </w:tc>
        <w:tc>
          <w:tcPr>
            <w:tcW w:w="1080" w:type="dxa"/>
            <w:vAlign w:val="center"/>
          </w:tcPr>
          <w:p w14:paraId="3C7EF79C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6DEDF476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5CC83612" w14:textId="77777777" w:rsidR="00357A1C" w:rsidRPr="006635AC" w:rsidRDefault="00357A1C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FIN-3301/ECO-3331: Principles of Finance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07CF3D44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3F4AB3" w14:paraId="75D12C21" w14:textId="77777777" w:rsidTr="002958F4">
        <w:trPr>
          <w:cantSplit/>
          <w:trHeight w:val="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7A75AC7A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Principles of Financial Accounting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0F66CA98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Principals of Finance</w:t>
            </w:r>
          </w:p>
        </w:tc>
        <w:tc>
          <w:tcPr>
            <w:tcW w:w="1080" w:type="dxa"/>
            <w:vAlign w:val="center"/>
          </w:tcPr>
          <w:p w14:paraId="7576EFE0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6EDD493A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3A4F22CB" w14:textId="77777777" w:rsidR="00357A1C" w:rsidRPr="006635AC" w:rsidRDefault="009F463B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ACC-1001</w:t>
            </w:r>
            <w:r w:rsidR="00FE7E08" w:rsidRPr="006635AC">
              <w:rPr>
                <w:sz w:val="22"/>
                <w:szCs w:val="22"/>
              </w:rPr>
              <w:t xml:space="preserve">: Introduction to Accounting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08F68ECE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3F4AB3" w14:paraId="4AAFB952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7496F023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Principles of Supervision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5D875C2F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Principles of Management</w:t>
            </w:r>
          </w:p>
        </w:tc>
        <w:tc>
          <w:tcPr>
            <w:tcW w:w="1080" w:type="dxa"/>
            <w:vAlign w:val="center"/>
          </w:tcPr>
          <w:p w14:paraId="2CE85F73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69A29997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1DEB1564" w14:textId="77777777" w:rsidR="00357A1C" w:rsidRPr="006635AC" w:rsidRDefault="00FE7E08" w:rsidP="00FE7E08">
            <w:pPr>
              <w:tabs>
                <w:tab w:val="left" w:pos="195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5EA06781" w14:textId="77777777" w:rsidR="00357A1C" w:rsidRPr="009C7F17" w:rsidRDefault="009F463B" w:rsidP="00FE7E08">
            <w:pPr>
              <w:tabs>
                <w:tab w:val="left" w:pos="630"/>
              </w:tabs>
              <w:rPr>
                <w:b w:val="0"/>
              </w:rPr>
            </w:pPr>
            <w:r w:rsidRPr="009C7F17">
              <w:rPr>
                <w:b w:val="0"/>
              </w:rPr>
              <w:tab/>
            </w:r>
          </w:p>
        </w:tc>
      </w:tr>
      <w:tr w:rsidR="003F4AB3" w14:paraId="149D62CD" w14:textId="77777777" w:rsidTr="002958F4">
        <w:trPr>
          <w:cantSplit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5265697C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lastRenderedPageBreak/>
              <w:t>Ethics in America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178CAD11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Ethics</w:t>
            </w:r>
          </w:p>
        </w:tc>
        <w:tc>
          <w:tcPr>
            <w:tcW w:w="1080" w:type="dxa"/>
            <w:vAlign w:val="center"/>
          </w:tcPr>
          <w:p w14:paraId="0AD811B0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1E2B3C5F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7BB7BB29" w14:textId="77777777" w:rsidR="00357A1C" w:rsidRPr="006635AC" w:rsidRDefault="00357A1C" w:rsidP="009F4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PHI-</w:t>
            </w:r>
            <w:r w:rsidR="009F463B" w:rsidRPr="006635AC">
              <w:rPr>
                <w:sz w:val="22"/>
                <w:szCs w:val="22"/>
              </w:rPr>
              <w:t>2310</w:t>
            </w:r>
            <w:r w:rsidR="00FE7E08" w:rsidRPr="006635AC">
              <w:rPr>
                <w:sz w:val="22"/>
                <w:szCs w:val="22"/>
              </w:rPr>
              <w:t>: American Philosophy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52940C01" w14:textId="49599F73" w:rsidR="00357A1C" w:rsidRPr="009C7F17" w:rsidRDefault="007942B2" w:rsidP="00835AA3">
            <w:pPr>
              <w:jc w:val="center"/>
              <w:rPr>
                <w:b w:val="0"/>
              </w:rPr>
            </w:pPr>
            <w:r>
              <w:rPr>
                <w:b w:val="0"/>
              </w:rPr>
              <w:t>Y (PEM)</w:t>
            </w:r>
          </w:p>
        </w:tc>
      </w:tr>
      <w:tr w:rsidR="003F4AB3" w14:paraId="5C511246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74E3FD2E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Introduction to World Religions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6974BC14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Comparative Religions</w:t>
            </w:r>
          </w:p>
        </w:tc>
        <w:tc>
          <w:tcPr>
            <w:tcW w:w="1080" w:type="dxa"/>
            <w:vAlign w:val="center"/>
          </w:tcPr>
          <w:p w14:paraId="3E603A89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0CB2697F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3385EACE" w14:textId="77777777" w:rsidR="00357A1C" w:rsidRPr="006635AC" w:rsidRDefault="00357A1C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REL-1101: Survey of the World’s Religions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338DA71F" w14:textId="5E14FE6A" w:rsidR="00357A1C" w:rsidRPr="009C7F17" w:rsidRDefault="009F463B" w:rsidP="00835AA3">
            <w:pPr>
              <w:jc w:val="center"/>
              <w:rPr>
                <w:b w:val="0"/>
              </w:rPr>
            </w:pPr>
            <w:r w:rsidRPr="009C7F17">
              <w:rPr>
                <w:b w:val="0"/>
              </w:rPr>
              <w:t>Y</w:t>
            </w:r>
            <w:r w:rsidR="00B04A30">
              <w:rPr>
                <w:b w:val="0"/>
              </w:rPr>
              <w:t xml:space="preserve"> (QR1)</w:t>
            </w:r>
          </w:p>
        </w:tc>
      </w:tr>
      <w:tr w:rsidR="003F4AB3" w14:paraId="721DD9FD" w14:textId="77777777" w:rsidTr="002958F4">
        <w:trPr>
          <w:cantSplit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2D36E23F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Principles of Public Speaking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2D92440F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Oral Communications</w:t>
            </w:r>
          </w:p>
        </w:tc>
        <w:tc>
          <w:tcPr>
            <w:tcW w:w="1080" w:type="dxa"/>
            <w:vAlign w:val="center"/>
          </w:tcPr>
          <w:p w14:paraId="5F49BDA0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2AFC9C96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380FEAD4" w14:textId="77777777" w:rsidR="00357A1C" w:rsidRPr="006635AC" w:rsidRDefault="00357A1C" w:rsidP="00B04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COM-1000: Fundamentals of Public Speaking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55B093AB" w14:textId="7767EE8B" w:rsidR="00357A1C" w:rsidRPr="009C7F17" w:rsidRDefault="009F463B" w:rsidP="00835AA3">
            <w:pPr>
              <w:jc w:val="center"/>
              <w:rPr>
                <w:b w:val="0"/>
              </w:rPr>
            </w:pPr>
            <w:r w:rsidRPr="009C7F17">
              <w:rPr>
                <w:b w:val="0"/>
              </w:rPr>
              <w:t>Y</w:t>
            </w:r>
            <w:r w:rsidR="00B04A30">
              <w:rPr>
                <w:b w:val="0"/>
              </w:rPr>
              <w:t xml:space="preserve"> (</w:t>
            </w:r>
            <w:r w:rsidR="00B04A30" w:rsidRPr="00B04A30">
              <w:rPr>
                <w:b w:val="0"/>
              </w:rPr>
              <w:t>WRI1/OC1</w:t>
            </w:r>
            <w:r w:rsidR="00B04A30">
              <w:rPr>
                <w:b w:val="0"/>
              </w:rPr>
              <w:t>)</w:t>
            </w:r>
          </w:p>
        </w:tc>
      </w:tr>
      <w:tr w:rsidR="003F4AB3" w14:paraId="7E371BBF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7E40BB10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Fundamentals of College Algebra</w:t>
            </w:r>
          </w:p>
          <w:p w14:paraId="14555445" w14:textId="77777777" w:rsidR="00357A1C" w:rsidRPr="006635AC" w:rsidRDefault="00357A1C" w:rsidP="00835AA3">
            <w:pPr>
              <w:rPr>
                <w:sz w:val="22"/>
                <w:szCs w:val="22"/>
                <w:highlight w:val="red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288E8D7F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Introductions to College Mathematics or general elective</w:t>
            </w:r>
          </w:p>
        </w:tc>
        <w:tc>
          <w:tcPr>
            <w:tcW w:w="1080" w:type="dxa"/>
            <w:vAlign w:val="center"/>
          </w:tcPr>
          <w:p w14:paraId="7FD6FDFA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75DA4C8A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5A27B3F5" w14:textId="77777777" w:rsidR="00357A1C" w:rsidRPr="006635AC" w:rsidRDefault="00357A1C" w:rsidP="00B04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MAT-1105: College Algebra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402FA0C2" w14:textId="096CD42C" w:rsidR="00357A1C" w:rsidRPr="009C7F17" w:rsidRDefault="009F463B" w:rsidP="00835AA3">
            <w:pPr>
              <w:jc w:val="center"/>
              <w:rPr>
                <w:b w:val="0"/>
              </w:rPr>
            </w:pPr>
            <w:r w:rsidRPr="009C7F17">
              <w:rPr>
                <w:b w:val="0"/>
              </w:rPr>
              <w:t>Y</w:t>
            </w:r>
            <w:r w:rsidR="00B04A30">
              <w:rPr>
                <w:b w:val="0"/>
              </w:rPr>
              <w:t xml:space="preserve"> (QR1)</w:t>
            </w:r>
          </w:p>
        </w:tc>
      </w:tr>
      <w:tr w:rsidR="003F4AB3" w14:paraId="395E5536" w14:textId="77777777" w:rsidTr="002958F4">
        <w:trPr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23307675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Principles of Statistics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153D3AF3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Statistics</w:t>
            </w:r>
          </w:p>
        </w:tc>
        <w:tc>
          <w:tcPr>
            <w:tcW w:w="1080" w:type="dxa"/>
            <w:vAlign w:val="center"/>
          </w:tcPr>
          <w:p w14:paraId="690B4AF3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714741D6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55B5AEB8" w14:textId="77777777" w:rsidR="00357A1C" w:rsidRPr="006635AC" w:rsidRDefault="00357A1C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MAT-2301: Statistics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35FCABFA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3F4AB3" w14:paraId="1809EB49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72F7C5B7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Astronomy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  <w:vAlign w:val="center"/>
          </w:tcPr>
          <w:p w14:paraId="2668FA2A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History and Methods of Science</w:t>
            </w:r>
          </w:p>
        </w:tc>
        <w:tc>
          <w:tcPr>
            <w:tcW w:w="1080" w:type="dxa"/>
            <w:vAlign w:val="center"/>
          </w:tcPr>
          <w:p w14:paraId="2451DA54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73317D6A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3</w:t>
            </w:r>
          </w:p>
        </w:tc>
        <w:tc>
          <w:tcPr>
            <w:tcW w:w="2610" w:type="dxa"/>
          </w:tcPr>
          <w:p w14:paraId="4CA52E7D" w14:textId="77777777" w:rsidR="00357A1C" w:rsidRPr="006635AC" w:rsidRDefault="00357A1C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SCI-1201: Astronomy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77F5494C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1E4295" w14:paraId="65D63F1C" w14:textId="77777777" w:rsidTr="002958F4">
        <w:trPr>
          <w:cantSplit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4F9420F7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Environment and Humanity: The Race to Save the Planet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  <w:vAlign w:val="center"/>
          </w:tcPr>
          <w:p w14:paraId="00C18E95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</w:t>
            </w:r>
          </w:p>
        </w:tc>
        <w:tc>
          <w:tcPr>
            <w:tcW w:w="1080" w:type="dxa"/>
            <w:vAlign w:val="center"/>
          </w:tcPr>
          <w:p w14:paraId="1C879E5B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19D2D3B1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3</w:t>
            </w:r>
          </w:p>
        </w:tc>
        <w:tc>
          <w:tcPr>
            <w:tcW w:w="2610" w:type="dxa"/>
          </w:tcPr>
          <w:p w14:paraId="480FE8FB" w14:textId="77777777" w:rsidR="00357A1C" w:rsidRPr="006635AC" w:rsidRDefault="009F463B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BIO-1000</w:t>
            </w:r>
            <w:r w:rsidR="00FE7E08" w:rsidRPr="006635AC">
              <w:rPr>
                <w:sz w:val="22"/>
                <w:szCs w:val="22"/>
              </w:rPr>
              <w:t>: Ecology and the Environment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2569C5CE" w14:textId="3BD67532" w:rsidR="00357A1C" w:rsidRPr="00B04A30" w:rsidRDefault="009F463B" w:rsidP="00B04A30">
            <w:pPr>
              <w:jc w:val="center"/>
              <w:rPr>
                <w:bCs w:val="0"/>
              </w:rPr>
            </w:pPr>
            <w:r w:rsidRPr="009C7F17">
              <w:rPr>
                <w:b w:val="0"/>
              </w:rPr>
              <w:t>Gen Ed</w:t>
            </w:r>
            <w:r w:rsidR="00B04A30">
              <w:rPr>
                <w:b w:val="0"/>
              </w:rPr>
              <w:t xml:space="preserve"> </w:t>
            </w:r>
            <w:r w:rsidRPr="009C7F17">
              <w:rPr>
                <w:b w:val="0"/>
              </w:rPr>
              <w:t>Science</w:t>
            </w:r>
            <w:r w:rsidR="00B04A30">
              <w:rPr>
                <w:b w:val="0"/>
              </w:rPr>
              <w:t xml:space="preserve"> (</w:t>
            </w:r>
            <w:r w:rsidR="00B04A30" w:rsidRPr="00B04A30">
              <w:rPr>
                <w:b w:val="0"/>
              </w:rPr>
              <w:t>NPW</w:t>
            </w:r>
            <w:r w:rsidR="00B04A30">
              <w:rPr>
                <w:b w:val="0"/>
              </w:rPr>
              <w:t>)</w:t>
            </w:r>
          </w:p>
        </w:tc>
      </w:tr>
      <w:tr w:rsidR="003F4AB3" w14:paraId="091E5D71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673FF5C1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Here’s to Health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1BC3CC20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</w:t>
            </w:r>
          </w:p>
        </w:tc>
        <w:tc>
          <w:tcPr>
            <w:tcW w:w="1080" w:type="dxa"/>
            <w:vAlign w:val="center"/>
          </w:tcPr>
          <w:p w14:paraId="417AA764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197470E9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231C5C5C" w14:textId="77777777" w:rsidR="00357A1C" w:rsidRPr="006635AC" w:rsidRDefault="00357A1C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HS-1001: Health Issues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120FF45D" w14:textId="4F3E97D7" w:rsidR="00357A1C" w:rsidRPr="009C7F17" w:rsidRDefault="009F463B" w:rsidP="00835AA3">
            <w:pPr>
              <w:jc w:val="center"/>
              <w:rPr>
                <w:b w:val="0"/>
              </w:rPr>
            </w:pPr>
            <w:r w:rsidRPr="009C7F17">
              <w:rPr>
                <w:b w:val="0"/>
              </w:rPr>
              <w:t>Y</w:t>
            </w:r>
            <w:r w:rsidR="00B04A30">
              <w:rPr>
                <w:b w:val="0"/>
              </w:rPr>
              <w:t xml:space="preserve"> </w:t>
            </w:r>
            <w:r w:rsidR="005E0A8C">
              <w:rPr>
                <w:b w:val="0"/>
              </w:rPr>
              <w:t>(</w:t>
            </w:r>
            <w:r w:rsidR="00B04A30" w:rsidRPr="00B04A30">
              <w:rPr>
                <w:b w:val="0"/>
              </w:rPr>
              <w:t>PW</w:t>
            </w:r>
            <w:r w:rsidR="005E0A8C">
              <w:rPr>
                <w:b w:val="0"/>
              </w:rPr>
              <w:t>/</w:t>
            </w:r>
            <w:r w:rsidR="00B04A30" w:rsidRPr="00B04A30">
              <w:rPr>
                <w:b w:val="0"/>
              </w:rPr>
              <w:t>FH</w:t>
            </w:r>
            <w:r w:rsidR="005E0A8C">
              <w:rPr>
                <w:b w:val="0"/>
              </w:rPr>
              <w:t>)</w:t>
            </w:r>
          </w:p>
        </w:tc>
      </w:tr>
      <w:tr w:rsidR="001E4295" w14:paraId="1EAA7B83" w14:textId="77777777" w:rsidTr="002958F4">
        <w:trPr>
          <w:cantSplit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6CF380BB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Physical Geology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549E671D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History and Methods of Science</w:t>
            </w:r>
          </w:p>
        </w:tc>
        <w:tc>
          <w:tcPr>
            <w:tcW w:w="1080" w:type="dxa"/>
            <w:vAlign w:val="center"/>
          </w:tcPr>
          <w:p w14:paraId="5BE6B400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3C94567E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21C6E83B" w14:textId="77777777" w:rsidR="00357A1C" w:rsidRPr="006635AC" w:rsidRDefault="00357A1C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SCI-1101: Oceanography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66C7EBB5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3F4AB3" w14:paraId="3C61C086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0D5114A1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Principles of Physical Science 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7A911543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Introduction to Physical Sciences</w:t>
            </w:r>
          </w:p>
        </w:tc>
        <w:tc>
          <w:tcPr>
            <w:tcW w:w="1080" w:type="dxa"/>
            <w:vAlign w:val="center"/>
          </w:tcPr>
          <w:p w14:paraId="2AE9B50F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62D3D4E4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739B23DD" w14:textId="77777777" w:rsidR="00357A1C" w:rsidRPr="006635AC" w:rsidRDefault="00357A1C" w:rsidP="009F4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PHY-</w:t>
            </w:r>
            <w:proofErr w:type="gramStart"/>
            <w:r w:rsidR="009F463B" w:rsidRPr="006635AC">
              <w:rPr>
                <w:sz w:val="22"/>
                <w:szCs w:val="22"/>
              </w:rPr>
              <w:t>1001</w:t>
            </w:r>
            <w:r w:rsidR="00FE7E08" w:rsidRPr="006635AC">
              <w:rPr>
                <w:sz w:val="22"/>
                <w:szCs w:val="22"/>
              </w:rPr>
              <w:t>:Physics</w:t>
            </w:r>
            <w:proofErr w:type="gramEnd"/>
            <w:r w:rsidR="00FE7E08" w:rsidRPr="006635AC">
              <w:rPr>
                <w:sz w:val="22"/>
                <w:szCs w:val="22"/>
              </w:rPr>
              <w:t xml:space="preserve"> and the Modern World</w:t>
            </w:r>
            <w:r w:rsidR="009F463B" w:rsidRPr="006635AC">
              <w:rPr>
                <w:sz w:val="22"/>
                <w:szCs w:val="22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21BBCADA" w14:textId="375BC1FF" w:rsidR="00357A1C" w:rsidRPr="009C7F17" w:rsidRDefault="007942B2" w:rsidP="00835AA3">
            <w:pPr>
              <w:jc w:val="center"/>
              <w:rPr>
                <w:b w:val="0"/>
              </w:rPr>
            </w:pPr>
            <w:r>
              <w:rPr>
                <w:b w:val="0"/>
              </w:rPr>
              <w:t>Y (NWP)</w:t>
            </w:r>
          </w:p>
        </w:tc>
      </w:tr>
      <w:tr w:rsidR="001E4295" w14:paraId="444AB5AB" w14:textId="77777777" w:rsidTr="002958F4">
        <w:trPr>
          <w:cantSplit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0D23986B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A History of the Vietnam War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299AFC24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</w:t>
            </w:r>
          </w:p>
        </w:tc>
        <w:tc>
          <w:tcPr>
            <w:tcW w:w="1080" w:type="dxa"/>
            <w:vAlign w:val="center"/>
          </w:tcPr>
          <w:p w14:paraId="39C7BE8E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3EE62062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1D751E6E" w14:textId="77777777" w:rsidR="00357A1C" w:rsidRPr="006635AC" w:rsidRDefault="009F463B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Liberal Arts Elective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311D18BC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835AA3" w14:paraId="308DF87F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01284501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Art of the Western World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00EBEFB7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The Origins of Western Culture or general elective</w:t>
            </w:r>
          </w:p>
        </w:tc>
        <w:tc>
          <w:tcPr>
            <w:tcW w:w="1080" w:type="dxa"/>
            <w:vAlign w:val="center"/>
          </w:tcPr>
          <w:p w14:paraId="7657E35F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24BA9914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258F4C3D" w14:textId="77777777" w:rsidR="00357A1C" w:rsidRPr="006635AC" w:rsidRDefault="009F463B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FA-1402</w:t>
            </w:r>
            <w:r w:rsidR="00357A1C" w:rsidRPr="006635AC">
              <w:rPr>
                <w:sz w:val="22"/>
                <w:szCs w:val="22"/>
              </w:rPr>
              <w:t>: American Art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056C8DF1" w14:textId="445C3311" w:rsidR="00357A1C" w:rsidRPr="009C7F17" w:rsidRDefault="007A3FAB" w:rsidP="00835AA3">
            <w:pPr>
              <w:jc w:val="center"/>
              <w:rPr>
                <w:b w:val="0"/>
              </w:rPr>
            </w:pPr>
            <w:r w:rsidRPr="009C7F17">
              <w:rPr>
                <w:b w:val="0"/>
              </w:rPr>
              <w:t>Y</w:t>
            </w:r>
            <w:r w:rsidR="00B04A30">
              <w:rPr>
                <w:b w:val="0"/>
              </w:rPr>
              <w:t xml:space="preserve"> </w:t>
            </w:r>
            <w:r w:rsidR="005E0A8C">
              <w:rPr>
                <w:b w:val="0"/>
              </w:rPr>
              <w:t>(</w:t>
            </w:r>
            <w:r w:rsidR="00B04A30" w:rsidRPr="00B04A30">
              <w:rPr>
                <w:b w:val="0"/>
              </w:rPr>
              <w:t>HCE</w:t>
            </w:r>
            <w:r w:rsidR="005E0A8C">
              <w:rPr>
                <w:b w:val="0"/>
              </w:rPr>
              <w:t>)</w:t>
            </w:r>
          </w:p>
        </w:tc>
      </w:tr>
      <w:tr w:rsidR="001E4295" w14:paraId="30DB18FA" w14:textId="77777777" w:rsidTr="002958F4">
        <w:trPr>
          <w:cantSplit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5182DE7A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Civil War and Reconstruction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249DCCF5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American Civil War</w:t>
            </w:r>
          </w:p>
        </w:tc>
        <w:tc>
          <w:tcPr>
            <w:tcW w:w="1080" w:type="dxa"/>
            <w:vAlign w:val="center"/>
          </w:tcPr>
          <w:p w14:paraId="54CC964A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47AE7311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0A813962" w14:textId="77777777" w:rsidR="00357A1C" w:rsidRPr="006635AC" w:rsidRDefault="00357A1C" w:rsidP="009F4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HIS-</w:t>
            </w:r>
            <w:r w:rsidR="009F463B" w:rsidRPr="006635AC">
              <w:rPr>
                <w:sz w:val="22"/>
                <w:szCs w:val="22"/>
              </w:rPr>
              <w:t>2402</w:t>
            </w:r>
            <w:r w:rsidR="00FE7E08" w:rsidRPr="006635AC">
              <w:rPr>
                <w:sz w:val="22"/>
                <w:szCs w:val="22"/>
              </w:rPr>
              <w:t>: History of the United States: 1789-1896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1A830ECA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835AA3" w14:paraId="380ECA46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6059EE22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Criminal Justice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75117AD8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Introduction to Criminal Justice</w:t>
            </w:r>
          </w:p>
        </w:tc>
        <w:tc>
          <w:tcPr>
            <w:tcW w:w="1080" w:type="dxa"/>
            <w:vAlign w:val="center"/>
          </w:tcPr>
          <w:p w14:paraId="3AA2B145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0E778733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1A8A6EEB" w14:textId="77777777" w:rsidR="00357A1C" w:rsidRPr="006635AC" w:rsidRDefault="00357A1C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CJ-1020: Introduction to Criminal Justice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4BCDFA79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1E4295" w14:paraId="4EC843C1" w14:textId="77777777" w:rsidTr="002958F4">
        <w:trPr>
          <w:cantSplit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2A72C2DC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Foundations of Education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0FAA4D30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</w:t>
            </w:r>
          </w:p>
        </w:tc>
        <w:tc>
          <w:tcPr>
            <w:tcW w:w="1080" w:type="dxa"/>
            <w:vAlign w:val="center"/>
          </w:tcPr>
          <w:p w14:paraId="135FE70F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612FDBE6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04140244" w14:textId="77777777" w:rsidR="00357A1C" w:rsidRPr="006635AC" w:rsidRDefault="00357A1C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ED-1201: Foundations of Education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0EA799E9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835AA3" w14:paraId="3CDBBC3F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73DC2138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Fundamentals of Counseling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5EF366F0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</w:t>
            </w:r>
          </w:p>
        </w:tc>
        <w:tc>
          <w:tcPr>
            <w:tcW w:w="1080" w:type="dxa"/>
            <w:vAlign w:val="center"/>
          </w:tcPr>
          <w:p w14:paraId="3AC1004C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193527CC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27447BD4" w14:textId="77777777" w:rsidR="00357A1C" w:rsidRPr="006635AC" w:rsidRDefault="009F463B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Liberal Arts Elective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094F28C5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1E4295" w14:paraId="3090A587" w14:textId="77777777" w:rsidTr="002958F4">
        <w:trPr>
          <w:cantSplit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54D19CF2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Anthropology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087EC483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</w:t>
            </w:r>
          </w:p>
        </w:tc>
        <w:tc>
          <w:tcPr>
            <w:tcW w:w="1080" w:type="dxa"/>
            <w:vAlign w:val="center"/>
          </w:tcPr>
          <w:p w14:paraId="02458BD8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41127E10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7D7B062D" w14:textId="77777777" w:rsidR="00357A1C" w:rsidRPr="006635AC" w:rsidRDefault="009F463B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Liberal Arts Elective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73A8DF6F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835AA3" w14:paraId="56772AA2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382AFDCA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Human/Cultural Geography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64570EBD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Sociology of Developing Countries or general electives</w:t>
            </w:r>
          </w:p>
        </w:tc>
        <w:tc>
          <w:tcPr>
            <w:tcW w:w="1080" w:type="dxa"/>
            <w:vAlign w:val="center"/>
          </w:tcPr>
          <w:p w14:paraId="7ADD5920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18B1131E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5C372E5A" w14:textId="77777777" w:rsidR="00357A1C" w:rsidRPr="006635AC" w:rsidRDefault="009F463B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Liberal Arts Elective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4BFA2556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1E4295" w14:paraId="2710D5F7" w14:textId="77777777" w:rsidTr="002958F4">
        <w:trPr>
          <w:cantSplit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34AB7340" w14:textId="77777777" w:rsidR="00357A1C" w:rsidRPr="006635AC" w:rsidRDefault="009F463B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Introduction to Law E</w:t>
            </w:r>
            <w:r w:rsidR="00357A1C" w:rsidRPr="006635AC">
              <w:rPr>
                <w:sz w:val="22"/>
                <w:szCs w:val="22"/>
              </w:rPr>
              <w:t>nforcement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30713565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Law Enforcement Operations and Management</w:t>
            </w:r>
          </w:p>
        </w:tc>
        <w:tc>
          <w:tcPr>
            <w:tcW w:w="1080" w:type="dxa"/>
            <w:vAlign w:val="center"/>
          </w:tcPr>
          <w:p w14:paraId="021A20B0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3F64ADDE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146F04C1" w14:textId="77777777" w:rsidR="00357A1C" w:rsidRPr="006635AC" w:rsidRDefault="00357A1C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CJ-1020: Introduction to Criminal Justice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02162833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835AA3" w14:paraId="57ED7B81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vAlign w:val="center"/>
          </w:tcPr>
          <w:p w14:paraId="4BED295E" w14:textId="77777777" w:rsidR="00357A1C" w:rsidRPr="006635AC" w:rsidRDefault="00357A1C" w:rsidP="00FE7E08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lastRenderedPageBreak/>
              <w:t>Introduction to the Modern Middles East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6458D450" w14:textId="77777777" w:rsidR="003B02AF" w:rsidRPr="006635AC" w:rsidRDefault="003B02AF" w:rsidP="00835AA3">
            <w:pPr>
              <w:jc w:val="center"/>
              <w:rPr>
                <w:sz w:val="22"/>
                <w:szCs w:val="22"/>
              </w:rPr>
            </w:pPr>
          </w:p>
          <w:p w14:paraId="3ED5E0BF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Middle East Studies</w:t>
            </w:r>
          </w:p>
        </w:tc>
        <w:tc>
          <w:tcPr>
            <w:tcW w:w="1080" w:type="dxa"/>
            <w:vAlign w:val="center"/>
          </w:tcPr>
          <w:p w14:paraId="2E1BD781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7D273AB7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650469ED" w14:textId="77777777" w:rsidR="00357A1C" w:rsidRPr="006635AC" w:rsidRDefault="00357A1C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</w:p>
          <w:p w14:paraId="75609537" w14:textId="77777777" w:rsidR="00357A1C" w:rsidRPr="006635AC" w:rsidRDefault="009F463B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Liberal Arts Elective</w:t>
            </w:r>
          </w:p>
          <w:p w14:paraId="1549634F" w14:textId="77777777" w:rsidR="00357A1C" w:rsidRPr="006635AC" w:rsidRDefault="00357A1C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3B7378C9" w14:textId="77777777" w:rsidR="00357A1C" w:rsidRPr="009C7F17" w:rsidRDefault="00357A1C" w:rsidP="00835AA3">
            <w:pPr>
              <w:jc w:val="center"/>
              <w:rPr>
                <w:b w:val="0"/>
                <w:bCs w:val="0"/>
              </w:rPr>
            </w:pPr>
          </w:p>
        </w:tc>
      </w:tr>
      <w:tr w:rsidR="001E4295" w14:paraId="0DBCAA68" w14:textId="77777777" w:rsidTr="002958F4">
        <w:trPr>
          <w:cantSplit/>
          <w:trHeight w:val="8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4CA7DE73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Lifespan</w:t>
            </w:r>
          </w:p>
          <w:p w14:paraId="5F0DD2C5" w14:textId="77777777" w:rsidR="00357A1C" w:rsidRPr="006635AC" w:rsidRDefault="00835AA3" w:rsidP="00835AA3">
            <w:pPr>
              <w:ind w:left="36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 xml:space="preserve">     </w:t>
            </w:r>
            <w:r w:rsidR="00357A1C" w:rsidRPr="006635AC">
              <w:rPr>
                <w:sz w:val="22"/>
                <w:szCs w:val="22"/>
              </w:rPr>
              <w:t>Development Psychology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305BA61C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The Individual and Society</w:t>
            </w:r>
            <w:r w:rsidR="007A3FAB" w:rsidRPr="006635AC">
              <w:rPr>
                <w:sz w:val="22"/>
                <w:szCs w:val="22"/>
              </w:rPr>
              <w:t xml:space="preserve"> </w:t>
            </w:r>
            <w:r w:rsidRPr="006635AC">
              <w:rPr>
                <w:sz w:val="22"/>
                <w:szCs w:val="22"/>
              </w:rPr>
              <w:t>Introductions to Psychology</w:t>
            </w:r>
          </w:p>
        </w:tc>
        <w:tc>
          <w:tcPr>
            <w:tcW w:w="1080" w:type="dxa"/>
            <w:vAlign w:val="center"/>
          </w:tcPr>
          <w:p w14:paraId="47005225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725C2457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53EB01B5" w14:textId="77777777" w:rsidR="00357A1C" w:rsidRPr="006635AC" w:rsidRDefault="00357A1C" w:rsidP="00156C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PSY-</w:t>
            </w:r>
            <w:r w:rsidR="009F463B" w:rsidRPr="006635AC">
              <w:rPr>
                <w:sz w:val="22"/>
                <w:szCs w:val="22"/>
              </w:rPr>
              <w:t>1108</w:t>
            </w:r>
            <w:r w:rsidR="00FE7E08" w:rsidRPr="006635AC">
              <w:rPr>
                <w:sz w:val="22"/>
                <w:szCs w:val="22"/>
              </w:rPr>
              <w:t xml:space="preserve">: </w:t>
            </w:r>
            <w:r w:rsidR="00156CF9" w:rsidRPr="006635AC">
              <w:rPr>
                <w:sz w:val="22"/>
                <w:szCs w:val="22"/>
              </w:rPr>
              <w:t>Life Span Development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79AD705D" w14:textId="4E578657" w:rsidR="00357A1C" w:rsidRPr="009C7F17" w:rsidRDefault="007942B2" w:rsidP="00835AA3">
            <w:pPr>
              <w:jc w:val="center"/>
              <w:rPr>
                <w:b w:val="0"/>
              </w:rPr>
            </w:pPr>
            <w:r>
              <w:rPr>
                <w:b w:val="0"/>
              </w:rPr>
              <w:t>Y (SEH)</w:t>
            </w:r>
          </w:p>
        </w:tc>
      </w:tr>
      <w:tr w:rsidR="00835AA3" w14:paraId="6AF4C4ED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19E20CC2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Rise and Fall of Soviet Union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10103211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</w:t>
            </w:r>
          </w:p>
        </w:tc>
        <w:tc>
          <w:tcPr>
            <w:tcW w:w="1080" w:type="dxa"/>
            <w:vAlign w:val="center"/>
          </w:tcPr>
          <w:p w14:paraId="585D6382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11BF47F3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7237E0F5" w14:textId="77777777" w:rsidR="00357A1C" w:rsidRPr="006635AC" w:rsidRDefault="009F463B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PSC-2350</w:t>
            </w:r>
            <w:r w:rsidR="00FE7E08" w:rsidRPr="006635AC">
              <w:rPr>
                <w:sz w:val="22"/>
                <w:szCs w:val="22"/>
              </w:rPr>
              <w:t>:</w:t>
            </w:r>
            <w:r w:rsidR="00156CF9" w:rsidRPr="006635AC">
              <w:rPr>
                <w:sz w:val="22"/>
                <w:szCs w:val="22"/>
              </w:rPr>
              <w:t xml:space="preserve"> The Government and Politics of Russia</w:t>
            </w:r>
            <w:r w:rsidR="00FE7E08" w:rsidRPr="006635AC">
              <w:rPr>
                <w:sz w:val="22"/>
                <w:szCs w:val="22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64BE133C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1E4295" w14:paraId="338FCB06" w14:textId="77777777" w:rsidTr="002958F4">
        <w:trPr>
          <w:cantSplit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4B33BA06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Substance Abuse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1A7450D3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</w:t>
            </w:r>
          </w:p>
        </w:tc>
        <w:tc>
          <w:tcPr>
            <w:tcW w:w="1080" w:type="dxa"/>
            <w:vAlign w:val="center"/>
          </w:tcPr>
          <w:p w14:paraId="7B4D5D8E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620B058C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</w:tcPr>
          <w:p w14:paraId="5BE0BA87" w14:textId="77777777" w:rsidR="00357A1C" w:rsidRPr="006635AC" w:rsidRDefault="009F463B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5760B1BF" w14:textId="77777777" w:rsidR="00357A1C" w:rsidRPr="009C7F17" w:rsidRDefault="00357A1C" w:rsidP="00835AA3">
            <w:pPr>
              <w:jc w:val="center"/>
              <w:rPr>
                <w:b w:val="0"/>
              </w:rPr>
            </w:pPr>
          </w:p>
        </w:tc>
      </w:tr>
      <w:tr w:rsidR="00835AA3" w14:paraId="1DD2913F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2E6C6877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Western Europe Since 1945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0FF07B6B" w14:textId="77777777" w:rsidR="00357A1C" w:rsidRPr="006635AC" w:rsidRDefault="00357A1C" w:rsidP="00835AA3">
            <w:pPr>
              <w:jc w:val="center"/>
              <w:rPr>
                <w:b/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World History</w:t>
            </w:r>
          </w:p>
        </w:tc>
        <w:tc>
          <w:tcPr>
            <w:tcW w:w="1080" w:type="dxa"/>
            <w:vAlign w:val="center"/>
          </w:tcPr>
          <w:p w14:paraId="17BB77B6" w14:textId="77777777" w:rsidR="00357A1C" w:rsidRPr="006635AC" w:rsidRDefault="00357A1C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0DEC51AB" w14:textId="77777777" w:rsidR="00357A1C" w:rsidRPr="006635AC" w:rsidRDefault="00357A1C" w:rsidP="00835AA3">
            <w:pPr>
              <w:jc w:val="center"/>
              <w:rPr>
                <w:b/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4.5</w:t>
            </w:r>
          </w:p>
        </w:tc>
        <w:tc>
          <w:tcPr>
            <w:tcW w:w="2610" w:type="dxa"/>
            <w:vAlign w:val="center"/>
          </w:tcPr>
          <w:p w14:paraId="3E05CAB6" w14:textId="77777777" w:rsidR="00357A1C" w:rsidRPr="006635AC" w:rsidRDefault="009F463B" w:rsidP="00C02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Liberal Arts Elective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  <w:vAlign w:val="center"/>
          </w:tcPr>
          <w:p w14:paraId="7F3E8DCB" w14:textId="469FFFA5" w:rsidR="00357A1C" w:rsidRPr="009C7F17" w:rsidRDefault="00357A1C" w:rsidP="00C02883">
            <w:pPr>
              <w:jc w:val="center"/>
              <w:rPr>
                <w:b w:val="0"/>
              </w:rPr>
            </w:pPr>
          </w:p>
        </w:tc>
      </w:tr>
      <w:tr w:rsidR="003F4AB3" w14:paraId="14840B91" w14:textId="77777777" w:rsidTr="002958F4">
        <w:trPr>
          <w:cantSplit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321AD1F7" w14:textId="77777777" w:rsidR="00357A1C" w:rsidRPr="006635AC" w:rsidRDefault="00357A1C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Technical Writing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49F5AD6C" w14:textId="77777777" w:rsidR="00357A1C" w:rsidRPr="006635AC" w:rsidRDefault="00357A1C" w:rsidP="00835AA3">
            <w:pPr>
              <w:jc w:val="center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Technical Writing I</w:t>
            </w:r>
          </w:p>
        </w:tc>
        <w:tc>
          <w:tcPr>
            <w:tcW w:w="1080" w:type="dxa"/>
            <w:vAlign w:val="center"/>
          </w:tcPr>
          <w:p w14:paraId="710AE704" w14:textId="77777777" w:rsidR="00357A1C" w:rsidRPr="006635AC" w:rsidRDefault="00357A1C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6635AC">
              <w:rPr>
                <w:b/>
                <w:sz w:val="22"/>
                <w:szCs w:val="22"/>
              </w:rPr>
              <w:t>63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4A4D7C0A" w14:textId="77777777" w:rsidR="00357A1C" w:rsidRPr="006635AC" w:rsidRDefault="00357A1C" w:rsidP="00835AA3">
            <w:pPr>
              <w:jc w:val="center"/>
              <w:rPr>
                <w:b/>
                <w:sz w:val="22"/>
                <w:szCs w:val="22"/>
              </w:rPr>
            </w:pPr>
            <w:r w:rsidRPr="006635A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610" w:type="dxa"/>
          </w:tcPr>
          <w:p w14:paraId="199C6194" w14:textId="77777777" w:rsidR="00357A1C" w:rsidRPr="006635AC" w:rsidRDefault="009F463B" w:rsidP="00156C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WRI-</w:t>
            </w:r>
            <w:proofErr w:type="gramStart"/>
            <w:r w:rsidRPr="006635AC">
              <w:rPr>
                <w:sz w:val="22"/>
                <w:szCs w:val="22"/>
              </w:rPr>
              <w:t>2250</w:t>
            </w:r>
            <w:r w:rsidR="00FE7E08" w:rsidRPr="006635AC">
              <w:rPr>
                <w:sz w:val="22"/>
                <w:szCs w:val="22"/>
              </w:rPr>
              <w:t>:</w:t>
            </w:r>
            <w:r w:rsidR="00156CF9" w:rsidRPr="006635AC">
              <w:rPr>
                <w:sz w:val="22"/>
                <w:szCs w:val="22"/>
              </w:rPr>
              <w:t>Business</w:t>
            </w:r>
            <w:proofErr w:type="gramEnd"/>
            <w:r w:rsidR="00156CF9" w:rsidRPr="006635AC">
              <w:rPr>
                <w:sz w:val="22"/>
                <w:szCs w:val="22"/>
              </w:rPr>
              <w:t xml:space="preserve"> Communication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1F582B5B" w14:textId="3878442D" w:rsidR="00357A1C" w:rsidRPr="009C7F17" w:rsidRDefault="007942B2" w:rsidP="00835AA3">
            <w:pPr>
              <w:jc w:val="center"/>
              <w:rPr>
                <w:b w:val="0"/>
              </w:rPr>
            </w:pPr>
            <w:r w:rsidRPr="007942B2">
              <w:rPr>
                <w:b w:val="0"/>
              </w:rPr>
              <w:t>WRI1/OC1</w:t>
            </w:r>
          </w:p>
        </w:tc>
      </w:tr>
      <w:tr w:rsidR="001E4295" w14:paraId="2B09300A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28BC746C" w14:textId="77777777" w:rsidR="001E4295" w:rsidRPr="006635AC" w:rsidRDefault="003F4AB3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Fundamentals of Cybersecurity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60CB164B" w14:textId="77777777" w:rsidR="001E4295" w:rsidRPr="006635AC" w:rsidRDefault="001E4295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6A232AE3" w14:textId="77777777" w:rsidR="001E4295" w:rsidRPr="006635AC" w:rsidRDefault="001E4295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62313907" w14:textId="77777777" w:rsidR="001E4295" w:rsidRPr="006635AC" w:rsidRDefault="001E4295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1565B755" w14:textId="77777777" w:rsidR="001E4295" w:rsidRPr="006635AC" w:rsidRDefault="009F463B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IT-2270</w:t>
            </w:r>
            <w:r w:rsidR="00156CF9" w:rsidRPr="006635AC">
              <w:rPr>
                <w:sz w:val="22"/>
                <w:szCs w:val="22"/>
              </w:rPr>
              <w:t>: Computer Forensics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7A370008" w14:textId="77777777" w:rsidR="001E4295" w:rsidRPr="009C7F17" w:rsidRDefault="001E4295" w:rsidP="00835AA3">
            <w:pPr>
              <w:jc w:val="center"/>
              <w:rPr>
                <w:b w:val="0"/>
              </w:rPr>
            </w:pPr>
          </w:p>
        </w:tc>
      </w:tr>
      <w:tr w:rsidR="003F4AB3" w14:paraId="366A215E" w14:textId="77777777" w:rsidTr="002958F4">
        <w:trPr>
          <w:cantSplit/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1A84B04C" w14:textId="77777777" w:rsidR="003F4AB3" w:rsidRPr="006635AC" w:rsidRDefault="003F4AB3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Computing and Information Technology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6F6C2414" w14:textId="77777777" w:rsidR="003F4AB3" w:rsidRPr="006635AC" w:rsidRDefault="003F4AB3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22B1169E" w14:textId="77777777" w:rsidR="003F4AB3" w:rsidRPr="006635AC" w:rsidRDefault="003F4AB3" w:rsidP="00663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7EBD6EE8" w14:textId="77777777" w:rsidR="003F4AB3" w:rsidRPr="006635AC" w:rsidRDefault="003F4AB3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4454AD5F" w14:textId="77777777" w:rsidR="003F4AB3" w:rsidRPr="006635AC" w:rsidRDefault="009F463B" w:rsidP="009F4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IT-1103</w:t>
            </w:r>
            <w:r w:rsidR="00156CF9" w:rsidRPr="006635AC">
              <w:rPr>
                <w:sz w:val="22"/>
                <w:szCs w:val="22"/>
              </w:rPr>
              <w:t>: Computer Based Information Systems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7F8BEF59" w14:textId="7DF0EF28" w:rsidR="003F4AB3" w:rsidRPr="009C7F17" w:rsidRDefault="003F4AB3" w:rsidP="00835AA3">
            <w:pPr>
              <w:jc w:val="center"/>
              <w:rPr>
                <w:b w:val="0"/>
              </w:rPr>
            </w:pPr>
          </w:p>
        </w:tc>
      </w:tr>
      <w:tr w:rsidR="00AA5FB2" w14:paraId="4973BC7C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208EECB1" w14:textId="77777777" w:rsidR="00AA5FB2" w:rsidRPr="006635AC" w:rsidRDefault="00AA5FB2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Ethics in Technology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261AF81A" w14:textId="77777777" w:rsidR="00AA5FB2" w:rsidRPr="006635AC" w:rsidRDefault="00AA5FB2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73ACC0F4" w14:textId="77777777" w:rsidR="00AA5FB2" w:rsidRPr="00AA5FB2" w:rsidRDefault="00AA5FB2" w:rsidP="00663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A5FB2">
              <w:rPr>
                <w:sz w:val="22"/>
                <w:szCs w:val="22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457343BB" w14:textId="77777777" w:rsidR="00AA5FB2" w:rsidRPr="00AA5FB2" w:rsidRDefault="00AA5FB2" w:rsidP="00AA5FB2">
            <w:pPr>
              <w:jc w:val="center"/>
              <w:rPr>
                <w:sz w:val="22"/>
                <w:szCs w:val="22"/>
              </w:rPr>
            </w:pPr>
            <w:r w:rsidRPr="00AA5FB2">
              <w:rPr>
                <w:sz w:val="22"/>
                <w:szCs w:val="22"/>
              </w:rPr>
              <w:t>3</w:t>
            </w:r>
          </w:p>
        </w:tc>
        <w:tc>
          <w:tcPr>
            <w:tcW w:w="2610" w:type="dxa"/>
          </w:tcPr>
          <w:p w14:paraId="71FA36C5" w14:textId="77777777" w:rsidR="00AA5FB2" w:rsidRPr="006635AC" w:rsidRDefault="00AA5FB2" w:rsidP="009F4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27141B9A" w14:textId="77777777" w:rsidR="00AA5FB2" w:rsidRPr="009C7F17" w:rsidRDefault="00AA5FB2" w:rsidP="00835AA3">
            <w:pPr>
              <w:jc w:val="center"/>
            </w:pPr>
          </w:p>
        </w:tc>
      </w:tr>
      <w:tr w:rsidR="003F4AB3" w14:paraId="4603D102" w14:textId="77777777" w:rsidTr="002958F4">
        <w:trPr>
          <w:cantSplit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7812BD35" w14:textId="77777777" w:rsidR="003F4AB3" w:rsidRPr="006635AC" w:rsidRDefault="003F4AB3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Principles of Advanced English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01F18422" w14:textId="77777777" w:rsidR="003F4AB3" w:rsidRPr="006635AC" w:rsidRDefault="003F4AB3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14:paraId="2966B2CB" w14:textId="77777777" w:rsidR="003F4AB3" w:rsidRPr="006635AC" w:rsidRDefault="003F4AB3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63E5D031" w14:textId="77777777" w:rsidR="003F4AB3" w:rsidRPr="006635AC" w:rsidRDefault="003F4AB3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0270CC5C" w14:textId="77777777" w:rsidR="003F4AB3" w:rsidRPr="006635AC" w:rsidRDefault="009F463B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General Elective</w:t>
            </w:r>
            <w:r w:rsidR="00187E2D" w:rsidRPr="006635AC">
              <w:rPr>
                <w:sz w:val="22"/>
                <w:szCs w:val="22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3C5C8FC2" w14:textId="77777777" w:rsidR="003F4AB3" w:rsidRPr="009C7F17" w:rsidRDefault="00187E2D" w:rsidP="00835AA3">
            <w:pPr>
              <w:jc w:val="center"/>
              <w:rPr>
                <w:b w:val="0"/>
              </w:rPr>
            </w:pPr>
            <w:r w:rsidRPr="009C7F17">
              <w:rPr>
                <w:b w:val="0"/>
              </w:rPr>
              <w:t>Y</w:t>
            </w:r>
          </w:p>
        </w:tc>
      </w:tr>
      <w:tr w:rsidR="003F4AB3" w14:paraId="04DBE929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1B7607CE" w14:textId="77777777" w:rsidR="003F4AB3" w:rsidRPr="006635AC" w:rsidRDefault="003F4AB3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Math for Liberal Arts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1A1627A8" w14:textId="77777777" w:rsidR="003F4AB3" w:rsidRPr="006635AC" w:rsidRDefault="003F4AB3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14:paraId="5EFC05E3" w14:textId="77777777" w:rsidR="003F4AB3" w:rsidRPr="006635AC" w:rsidRDefault="003F4AB3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057AB59A" w14:textId="77777777" w:rsidR="003F4AB3" w:rsidRPr="006635AC" w:rsidRDefault="003F4AB3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4F958A25" w14:textId="77777777" w:rsidR="003F4AB3" w:rsidRPr="006635AC" w:rsidRDefault="00187E2D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MATH-1103</w:t>
            </w:r>
            <w:r w:rsidR="009F463B" w:rsidRPr="006635AC">
              <w:rPr>
                <w:sz w:val="22"/>
                <w:szCs w:val="22"/>
              </w:rPr>
              <w:t xml:space="preserve"> or MATH-1104</w:t>
            </w:r>
            <w:r w:rsidRPr="006635AC">
              <w:rPr>
                <w:sz w:val="22"/>
                <w:szCs w:val="22"/>
              </w:rPr>
              <w:t>: Foundation of Mathematics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36E185EF" w14:textId="7CFE445A" w:rsidR="003F4AB3" w:rsidRPr="009C7F17" w:rsidRDefault="007942B2" w:rsidP="00835AA3">
            <w:pPr>
              <w:jc w:val="center"/>
              <w:rPr>
                <w:b w:val="0"/>
              </w:rPr>
            </w:pPr>
            <w:r w:rsidRPr="007942B2">
              <w:rPr>
                <w:b w:val="0"/>
              </w:rPr>
              <w:t>QR1</w:t>
            </w:r>
          </w:p>
        </w:tc>
      </w:tr>
      <w:tr w:rsidR="003F4AB3" w14:paraId="4742FC4D" w14:textId="77777777" w:rsidTr="002958F4">
        <w:trPr>
          <w:cantSplit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038C7A61" w14:textId="77777777" w:rsidR="003F4AB3" w:rsidRPr="006635AC" w:rsidRDefault="003F4AB3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Health and Human Development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3F3F7C5B" w14:textId="77777777" w:rsidR="003F4AB3" w:rsidRPr="006635AC" w:rsidRDefault="003F4AB3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14:paraId="019293D7" w14:textId="77777777" w:rsidR="003F4AB3" w:rsidRPr="006635AC" w:rsidRDefault="003F4AB3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6F3E5E58" w14:textId="77777777" w:rsidR="003F4AB3" w:rsidRPr="006635AC" w:rsidRDefault="003F4AB3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46B63B7F" w14:textId="77777777" w:rsidR="003F4AB3" w:rsidRPr="006635AC" w:rsidRDefault="00187E2D" w:rsidP="00835A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HS-1001: Health Issues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5815614F" w14:textId="76DE1ACC" w:rsidR="003F4AB3" w:rsidRPr="009C7F17" w:rsidRDefault="007942B2" w:rsidP="00835AA3">
            <w:pPr>
              <w:jc w:val="center"/>
              <w:rPr>
                <w:b w:val="0"/>
              </w:rPr>
            </w:pPr>
            <w:r w:rsidRPr="007942B2">
              <w:rPr>
                <w:b w:val="0"/>
              </w:rPr>
              <w:t>PW/FH</w:t>
            </w:r>
          </w:p>
        </w:tc>
      </w:tr>
      <w:tr w:rsidR="003F4AB3" w14:paraId="0C595086" w14:textId="77777777" w:rsidTr="00295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14:paraId="6FD5DF53" w14:textId="77777777" w:rsidR="003F4AB3" w:rsidRPr="006635AC" w:rsidRDefault="003F4AB3" w:rsidP="00835AA3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Environmental Science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</w:tcPr>
          <w:p w14:paraId="7AE56CAF" w14:textId="77777777" w:rsidR="003F4AB3" w:rsidRPr="006635AC" w:rsidRDefault="003F4AB3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14:paraId="4E876764" w14:textId="77777777" w:rsidR="003F4AB3" w:rsidRPr="006635AC" w:rsidRDefault="003F4AB3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3B963DDF" w14:textId="77777777" w:rsidR="003F4AB3" w:rsidRPr="006635AC" w:rsidRDefault="003F4AB3" w:rsidP="00835AA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10" w:type="dxa"/>
          </w:tcPr>
          <w:p w14:paraId="0DD065FD" w14:textId="77777777" w:rsidR="003F4AB3" w:rsidRPr="006635AC" w:rsidRDefault="00187E2D" w:rsidP="00835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SCI-1301: Environmental Science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</w:tcPr>
          <w:p w14:paraId="0EE54373" w14:textId="41B6FDA5" w:rsidR="003F4AB3" w:rsidRPr="009C7F17" w:rsidRDefault="003F4AB3" w:rsidP="007942B2">
            <w:pPr>
              <w:rPr>
                <w:b w:val="0"/>
              </w:rPr>
            </w:pPr>
          </w:p>
        </w:tc>
      </w:tr>
      <w:tr w:rsidR="00187E2D" w14:paraId="1ED48A35" w14:textId="77777777" w:rsidTr="002958F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tcBorders>
              <w:top w:val="none" w:sz="0" w:space="0" w:color="auto"/>
            </w:tcBorders>
          </w:tcPr>
          <w:p w14:paraId="5972CB91" w14:textId="77777777" w:rsidR="00187E2D" w:rsidRPr="006635AC" w:rsidRDefault="00187E2D" w:rsidP="00187E2D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635AC">
              <w:rPr>
                <w:sz w:val="22"/>
                <w:szCs w:val="22"/>
              </w:rPr>
              <w:t>History of Soviet Union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0" w:type="dxa"/>
            <w:tcBorders>
              <w:top w:val="none" w:sz="0" w:space="0" w:color="auto"/>
            </w:tcBorders>
          </w:tcPr>
          <w:p w14:paraId="23F85DEF" w14:textId="77777777" w:rsidR="00187E2D" w:rsidRPr="006635AC" w:rsidRDefault="00187E2D" w:rsidP="00187E2D">
            <w:pPr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one" w:sz="0" w:space="0" w:color="auto"/>
            </w:tcBorders>
          </w:tcPr>
          <w:p w14:paraId="0A384EA7" w14:textId="77777777" w:rsidR="00187E2D" w:rsidRPr="006635AC" w:rsidRDefault="00187E2D" w:rsidP="00187E2D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  <w:tcBorders>
              <w:top w:val="none" w:sz="0" w:space="0" w:color="auto"/>
            </w:tcBorders>
          </w:tcPr>
          <w:p w14:paraId="2D2E1251" w14:textId="77777777" w:rsidR="00187E2D" w:rsidRPr="006635AC" w:rsidRDefault="00187E2D" w:rsidP="00187E2D">
            <w:pPr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2610" w:type="dxa"/>
            <w:tcBorders>
              <w:top w:val="none" w:sz="0" w:space="0" w:color="auto"/>
            </w:tcBorders>
          </w:tcPr>
          <w:p w14:paraId="5B81895D" w14:textId="77777777" w:rsidR="00187E2D" w:rsidRPr="006635AC" w:rsidRDefault="009F463B" w:rsidP="00187E2D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6635AC">
              <w:rPr>
                <w:b w:val="0"/>
                <w:sz w:val="22"/>
                <w:szCs w:val="22"/>
              </w:rPr>
              <w:t>PSC-2350</w:t>
            </w:r>
            <w:r w:rsidR="00156CF9" w:rsidRPr="006635AC">
              <w:rPr>
                <w:b w:val="0"/>
                <w:sz w:val="22"/>
                <w:szCs w:val="22"/>
              </w:rPr>
              <w:t>: The Government and Politics of Russia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11" w:type="dxa"/>
            <w:tcBorders>
              <w:top w:val="none" w:sz="0" w:space="0" w:color="auto"/>
            </w:tcBorders>
          </w:tcPr>
          <w:p w14:paraId="137F89C2" w14:textId="242D6E65" w:rsidR="00187E2D" w:rsidRPr="009C7F17" w:rsidRDefault="00187E2D" w:rsidP="00187E2D">
            <w:pPr>
              <w:jc w:val="center"/>
              <w:rPr>
                <w:b w:val="0"/>
              </w:rPr>
            </w:pPr>
          </w:p>
        </w:tc>
      </w:tr>
    </w:tbl>
    <w:p w14:paraId="5AC6C59B" w14:textId="77777777" w:rsidR="00146546" w:rsidRDefault="00146546" w:rsidP="00835AA3">
      <w:pPr>
        <w:jc w:val="center"/>
      </w:pPr>
    </w:p>
    <w:p w14:paraId="1697A78C" w14:textId="77777777" w:rsidR="009C5308" w:rsidRPr="00146546" w:rsidRDefault="009C5308" w:rsidP="00835AA3">
      <w:pPr>
        <w:jc w:val="center"/>
      </w:pPr>
    </w:p>
    <w:sectPr w:rsidR="009C5308" w:rsidRPr="00146546" w:rsidSect="00357A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 w:code="1"/>
      <w:pgMar w:top="1008" w:right="864" w:bottom="1008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59BA9" w14:textId="77777777" w:rsidR="00F14647" w:rsidRDefault="00F14647">
      <w:r>
        <w:separator/>
      </w:r>
    </w:p>
  </w:endnote>
  <w:endnote w:type="continuationSeparator" w:id="0">
    <w:p w14:paraId="3865D526" w14:textId="77777777" w:rsidR="00F14647" w:rsidRDefault="00F14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E7402" w14:textId="77777777" w:rsidR="00B72C48" w:rsidRDefault="00B72C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03230" w14:textId="77777777" w:rsidR="00B70D26" w:rsidRDefault="00B70D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403C0" w14:textId="77777777" w:rsidR="00B72C48" w:rsidRDefault="00B72C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76032" w14:textId="77777777" w:rsidR="00F14647" w:rsidRDefault="00F14647">
      <w:r>
        <w:separator/>
      </w:r>
    </w:p>
  </w:footnote>
  <w:footnote w:type="continuationSeparator" w:id="0">
    <w:p w14:paraId="0C017B9B" w14:textId="77777777" w:rsidR="00F14647" w:rsidRDefault="00F14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1E08D" w14:textId="77777777" w:rsidR="00B72C48" w:rsidRDefault="00B72C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CACE9" w14:textId="77777777" w:rsidR="007B7EDA" w:rsidRDefault="007B7E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53B8A" w14:textId="77777777" w:rsidR="00B72C48" w:rsidRDefault="00B72C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F06CDA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922555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2AE6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2A0B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0E343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12890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2866DE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08DF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9CD3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DCB3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2890858"/>
    <w:multiLevelType w:val="hybridMultilevel"/>
    <w:tmpl w:val="98AA2D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1471F"/>
    <w:multiLevelType w:val="hybridMultilevel"/>
    <w:tmpl w:val="68FAD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102117">
    <w:abstractNumId w:val="9"/>
  </w:num>
  <w:num w:numId="2" w16cid:durableId="842747669">
    <w:abstractNumId w:val="7"/>
  </w:num>
  <w:num w:numId="3" w16cid:durableId="476606169">
    <w:abstractNumId w:val="6"/>
  </w:num>
  <w:num w:numId="4" w16cid:durableId="133720226">
    <w:abstractNumId w:val="5"/>
  </w:num>
  <w:num w:numId="5" w16cid:durableId="640690649">
    <w:abstractNumId w:val="4"/>
  </w:num>
  <w:num w:numId="6" w16cid:durableId="938606927">
    <w:abstractNumId w:val="8"/>
  </w:num>
  <w:num w:numId="7" w16cid:durableId="445850963">
    <w:abstractNumId w:val="3"/>
  </w:num>
  <w:num w:numId="8" w16cid:durableId="1763987865">
    <w:abstractNumId w:val="2"/>
  </w:num>
  <w:num w:numId="9" w16cid:durableId="1807239253">
    <w:abstractNumId w:val="1"/>
  </w:num>
  <w:num w:numId="10" w16cid:durableId="894779886">
    <w:abstractNumId w:val="0"/>
  </w:num>
  <w:num w:numId="11" w16cid:durableId="238557908">
    <w:abstractNumId w:val="10"/>
  </w:num>
  <w:num w:numId="12" w16cid:durableId="16286621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CxtDAzNjE0Nrc0MzBU0lEKTi0uzszPAykwNK4FAEAdAi0tAAAA"/>
  </w:docVars>
  <w:rsids>
    <w:rsidRoot w:val="007B08A6"/>
    <w:rsid w:val="0001499B"/>
    <w:rsid w:val="00025D43"/>
    <w:rsid w:val="00041010"/>
    <w:rsid w:val="000413E4"/>
    <w:rsid w:val="00052D4F"/>
    <w:rsid w:val="00077714"/>
    <w:rsid w:val="000B041B"/>
    <w:rsid w:val="000B2936"/>
    <w:rsid w:val="000B4103"/>
    <w:rsid w:val="000C560E"/>
    <w:rsid w:val="000D3A72"/>
    <w:rsid w:val="000E1434"/>
    <w:rsid w:val="000E3D7D"/>
    <w:rsid w:val="001247EF"/>
    <w:rsid w:val="00146546"/>
    <w:rsid w:val="00156CF9"/>
    <w:rsid w:val="0016028E"/>
    <w:rsid w:val="00167931"/>
    <w:rsid w:val="00187E2D"/>
    <w:rsid w:val="001925C7"/>
    <w:rsid w:val="00192C6A"/>
    <w:rsid w:val="001A4F3F"/>
    <w:rsid w:val="001C4498"/>
    <w:rsid w:val="001D7FC8"/>
    <w:rsid w:val="001E4295"/>
    <w:rsid w:val="0022789F"/>
    <w:rsid w:val="00292C10"/>
    <w:rsid w:val="00292CC5"/>
    <w:rsid w:val="002958F4"/>
    <w:rsid w:val="002A70EE"/>
    <w:rsid w:val="002D1A8B"/>
    <w:rsid w:val="002D2280"/>
    <w:rsid w:val="003359D2"/>
    <w:rsid w:val="00357A1C"/>
    <w:rsid w:val="0036455D"/>
    <w:rsid w:val="003B02AF"/>
    <w:rsid w:val="003B1F3F"/>
    <w:rsid w:val="003D6DB1"/>
    <w:rsid w:val="003F4AB3"/>
    <w:rsid w:val="003F69DB"/>
    <w:rsid w:val="00400BB8"/>
    <w:rsid w:val="004102DF"/>
    <w:rsid w:val="00414745"/>
    <w:rsid w:val="00454857"/>
    <w:rsid w:val="0047307A"/>
    <w:rsid w:val="005232F0"/>
    <w:rsid w:val="00540B98"/>
    <w:rsid w:val="0056227C"/>
    <w:rsid w:val="00574873"/>
    <w:rsid w:val="00581C71"/>
    <w:rsid w:val="00585184"/>
    <w:rsid w:val="0059622B"/>
    <w:rsid w:val="005B77C3"/>
    <w:rsid w:val="005D4A17"/>
    <w:rsid w:val="005E0A8C"/>
    <w:rsid w:val="005F7F23"/>
    <w:rsid w:val="006121F1"/>
    <w:rsid w:val="00614BD7"/>
    <w:rsid w:val="0062143D"/>
    <w:rsid w:val="006635AC"/>
    <w:rsid w:val="00674765"/>
    <w:rsid w:val="00684F2F"/>
    <w:rsid w:val="006A0D77"/>
    <w:rsid w:val="006B1886"/>
    <w:rsid w:val="006C6A82"/>
    <w:rsid w:val="006D38C2"/>
    <w:rsid w:val="0072254A"/>
    <w:rsid w:val="00723B22"/>
    <w:rsid w:val="0077038B"/>
    <w:rsid w:val="00772196"/>
    <w:rsid w:val="00782710"/>
    <w:rsid w:val="007942B2"/>
    <w:rsid w:val="007A32DD"/>
    <w:rsid w:val="007A3FAB"/>
    <w:rsid w:val="007B08A6"/>
    <w:rsid w:val="007B7EDA"/>
    <w:rsid w:val="008064F2"/>
    <w:rsid w:val="008337F9"/>
    <w:rsid w:val="00835AA3"/>
    <w:rsid w:val="00861EFF"/>
    <w:rsid w:val="00872174"/>
    <w:rsid w:val="00880B02"/>
    <w:rsid w:val="0088172A"/>
    <w:rsid w:val="00887A72"/>
    <w:rsid w:val="00892459"/>
    <w:rsid w:val="008A1E12"/>
    <w:rsid w:val="008D2523"/>
    <w:rsid w:val="008E3A49"/>
    <w:rsid w:val="00943486"/>
    <w:rsid w:val="00955665"/>
    <w:rsid w:val="00985A51"/>
    <w:rsid w:val="009A08B4"/>
    <w:rsid w:val="009C5308"/>
    <w:rsid w:val="009C7F17"/>
    <w:rsid w:val="009F36BF"/>
    <w:rsid w:val="009F3952"/>
    <w:rsid w:val="009F463B"/>
    <w:rsid w:val="00A277BC"/>
    <w:rsid w:val="00A30BD9"/>
    <w:rsid w:val="00A319C4"/>
    <w:rsid w:val="00AA4703"/>
    <w:rsid w:val="00AA514D"/>
    <w:rsid w:val="00AA5FB2"/>
    <w:rsid w:val="00AB2D2E"/>
    <w:rsid w:val="00AB7735"/>
    <w:rsid w:val="00AC2995"/>
    <w:rsid w:val="00AC4EAC"/>
    <w:rsid w:val="00AD1C68"/>
    <w:rsid w:val="00AE2A04"/>
    <w:rsid w:val="00AF1683"/>
    <w:rsid w:val="00B04A30"/>
    <w:rsid w:val="00B1024F"/>
    <w:rsid w:val="00B22426"/>
    <w:rsid w:val="00B236BE"/>
    <w:rsid w:val="00B675D0"/>
    <w:rsid w:val="00B70D26"/>
    <w:rsid w:val="00B72C48"/>
    <w:rsid w:val="00B95A33"/>
    <w:rsid w:val="00B96D2A"/>
    <w:rsid w:val="00B976B0"/>
    <w:rsid w:val="00BB2509"/>
    <w:rsid w:val="00BB77D8"/>
    <w:rsid w:val="00BC304C"/>
    <w:rsid w:val="00BD7791"/>
    <w:rsid w:val="00C02883"/>
    <w:rsid w:val="00C4354B"/>
    <w:rsid w:val="00C57818"/>
    <w:rsid w:val="00C62531"/>
    <w:rsid w:val="00C64EF4"/>
    <w:rsid w:val="00C91A93"/>
    <w:rsid w:val="00C96D5E"/>
    <w:rsid w:val="00CC29F0"/>
    <w:rsid w:val="00D02C7B"/>
    <w:rsid w:val="00D1734C"/>
    <w:rsid w:val="00D3101F"/>
    <w:rsid w:val="00D3785B"/>
    <w:rsid w:val="00D42159"/>
    <w:rsid w:val="00D53774"/>
    <w:rsid w:val="00D601C9"/>
    <w:rsid w:val="00D6055E"/>
    <w:rsid w:val="00D700A7"/>
    <w:rsid w:val="00D73534"/>
    <w:rsid w:val="00DA39C9"/>
    <w:rsid w:val="00DB3705"/>
    <w:rsid w:val="00DF6071"/>
    <w:rsid w:val="00E07834"/>
    <w:rsid w:val="00E2300D"/>
    <w:rsid w:val="00E31B98"/>
    <w:rsid w:val="00E35DB9"/>
    <w:rsid w:val="00E5103A"/>
    <w:rsid w:val="00E51115"/>
    <w:rsid w:val="00E626AE"/>
    <w:rsid w:val="00E83CCE"/>
    <w:rsid w:val="00E876E5"/>
    <w:rsid w:val="00EA4937"/>
    <w:rsid w:val="00EA65EC"/>
    <w:rsid w:val="00EE1E3C"/>
    <w:rsid w:val="00EF58A7"/>
    <w:rsid w:val="00F02EF8"/>
    <w:rsid w:val="00F14647"/>
    <w:rsid w:val="00F24B6A"/>
    <w:rsid w:val="00F6004C"/>
    <w:rsid w:val="00F84B4A"/>
    <w:rsid w:val="00FB6C0E"/>
    <w:rsid w:val="00FE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37BABF"/>
  <w15:docId w15:val="{2C51BE4E-FEC5-4D3A-A042-9B8AF38D3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03A"/>
  </w:style>
  <w:style w:type="paragraph" w:styleId="Heading1">
    <w:name w:val="heading 1"/>
    <w:basedOn w:val="Normal"/>
    <w:next w:val="Normal"/>
    <w:link w:val="Heading1Char"/>
    <w:qFormat/>
    <w:rsid w:val="00C91A93"/>
    <w:pPr>
      <w:spacing w:after="200"/>
      <w:jc w:val="center"/>
      <w:outlineLvl w:val="0"/>
    </w:pPr>
    <w:rPr>
      <w:rFonts w:asciiTheme="majorHAnsi" w:hAnsiTheme="majorHAnsi" w:cs="Tahoma"/>
      <w:b/>
      <w:caps/>
      <w:sz w:val="32"/>
      <w:szCs w:val="32"/>
    </w:rPr>
  </w:style>
  <w:style w:type="paragraph" w:styleId="Heading2">
    <w:name w:val="heading 2"/>
    <w:basedOn w:val="Normal"/>
    <w:next w:val="Normal"/>
    <w:qFormat/>
    <w:rsid w:val="00C91A93"/>
    <w:pPr>
      <w:jc w:val="right"/>
      <w:outlineLvl w:val="1"/>
    </w:pPr>
    <w:rPr>
      <w:rFonts w:asciiTheme="majorHAnsi" w:hAnsiTheme="majorHAnsi" w:cs="Tahoma"/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53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530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530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530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530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530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530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511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sz w:val="24"/>
      </w:rPr>
    </w:tblStylePr>
  </w:style>
  <w:style w:type="paragraph" w:customStyle="1" w:styleId="Tableheading">
    <w:name w:val="Table heading"/>
    <w:basedOn w:val="Normal"/>
    <w:qFormat/>
    <w:rsid w:val="00E51115"/>
    <w:pPr>
      <w:jc w:val="center"/>
    </w:pPr>
    <w:rPr>
      <w:rFonts w:asciiTheme="majorHAnsi" w:hAnsiTheme="majorHAnsi" w:cs="Tahoma"/>
      <w:b/>
      <w:color w:val="FFFFFF" w:themeColor="background1"/>
      <w:szCs w:val="22"/>
    </w:rPr>
  </w:style>
  <w:style w:type="paragraph" w:styleId="Header">
    <w:name w:val="header"/>
    <w:basedOn w:val="Normal"/>
    <w:link w:val="HeaderChar"/>
    <w:unhideWhenUsed/>
    <w:rsid w:val="00C91A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91A93"/>
    <w:rPr>
      <w:rFonts w:asciiTheme="minorHAnsi" w:hAnsiTheme="minorHAnsi"/>
      <w:sz w:val="24"/>
      <w:szCs w:val="24"/>
      <w:lang w:eastAsia="ko-KR"/>
    </w:rPr>
  </w:style>
  <w:style w:type="character" w:styleId="PlaceholderText">
    <w:name w:val="Placeholder Text"/>
    <w:basedOn w:val="DefaultParagraphFont"/>
    <w:uiPriority w:val="99"/>
    <w:semiHidden/>
    <w:rsid w:val="00E5103A"/>
    <w:rPr>
      <w:color w:val="595959" w:themeColor="text1" w:themeTint="A6"/>
    </w:rPr>
  </w:style>
  <w:style w:type="paragraph" w:styleId="Footer">
    <w:name w:val="footer"/>
    <w:basedOn w:val="Normal"/>
    <w:link w:val="FooterChar"/>
    <w:uiPriority w:val="99"/>
    <w:unhideWhenUsed/>
    <w:rsid w:val="00E078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834"/>
    <w:rPr>
      <w:rFonts w:asciiTheme="minorHAnsi" w:hAnsiTheme="minorHAnsi"/>
      <w:sz w:val="24"/>
      <w:szCs w:val="24"/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5308"/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308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9C5308"/>
  </w:style>
  <w:style w:type="paragraph" w:styleId="BlockText">
    <w:name w:val="Block Text"/>
    <w:basedOn w:val="Normal"/>
    <w:uiPriority w:val="99"/>
    <w:semiHidden/>
    <w:unhideWhenUsed/>
    <w:rsid w:val="00E5103A"/>
    <w:pPr>
      <w:pBdr>
        <w:top w:val="single" w:sz="2" w:space="10" w:color="365F91" w:themeColor="accent1" w:themeShade="BF" w:shadow="1"/>
        <w:left w:val="single" w:sz="2" w:space="10" w:color="365F91" w:themeColor="accent1" w:themeShade="BF" w:shadow="1"/>
        <w:bottom w:val="single" w:sz="2" w:space="10" w:color="365F91" w:themeColor="accent1" w:themeShade="BF" w:shadow="1"/>
        <w:right w:val="single" w:sz="2" w:space="10" w:color="365F91" w:themeColor="accent1" w:themeShade="BF" w:shadow="1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9C530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C5308"/>
  </w:style>
  <w:style w:type="paragraph" w:styleId="BodyText2">
    <w:name w:val="Body Text 2"/>
    <w:basedOn w:val="Normal"/>
    <w:link w:val="BodyText2Char"/>
    <w:uiPriority w:val="99"/>
    <w:semiHidden/>
    <w:unhideWhenUsed/>
    <w:rsid w:val="009C530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C5308"/>
  </w:style>
  <w:style w:type="paragraph" w:styleId="BodyText3">
    <w:name w:val="Body Text 3"/>
    <w:basedOn w:val="Normal"/>
    <w:link w:val="BodyText3Char"/>
    <w:uiPriority w:val="99"/>
    <w:semiHidden/>
    <w:unhideWhenUsed/>
    <w:rsid w:val="009C5308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C5308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C530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C5308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C530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C5308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C5308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C530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C530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C5308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C5308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C5308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9C530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C5308"/>
    <w:pPr>
      <w:spacing w:after="200"/>
    </w:pPr>
    <w:rPr>
      <w:i/>
      <w:iCs/>
      <w:color w:val="1F497D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9C5308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C5308"/>
  </w:style>
  <w:style w:type="table" w:styleId="ColorfulGrid">
    <w:name w:val="Colorful Grid"/>
    <w:basedOn w:val="TableNormal"/>
    <w:uiPriority w:val="73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9C5308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9C5308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9C5308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9C5308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9C5308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9C5308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9C5308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C530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5308"/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5308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53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5308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9C5308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C5308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C5308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C5308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C5308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C5308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C5308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C5308"/>
  </w:style>
  <w:style w:type="character" w:customStyle="1" w:styleId="DateChar">
    <w:name w:val="Date Char"/>
    <w:basedOn w:val="DefaultParagraphFont"/>
    <w:link w:val="Date"/>
    <w:uiPriority w:val="99"/>
    <w:semiHidden/>
    <w:rsid w:val="009C5308"/>
  </w:style>
  <w:style w:type="paragraph" w:styleId="DocumentMap">
    <w:name w:val="Document Map"/>
    <w:basedOn w:val="Normal"/>
    <w:link w:val="DocumentMapChar"/>
    <w:uiPriority w:val="99"/>
    <w:semiHidden/>
    <w:unhideWhenUsed/>
    <w:rsid w:val="009C5308"/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C5308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C530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C5308"/>
  </w:style>
  <w:style w:type="character" w:styleId="Emphasis">
    <w:name w:val="Emphasis"/>
    <w:basedOn w:val="DefaultParagraphFont"/>
    <w:uiPriority w:val="20"/>
    <w:qFormat/>
    <w:rsid w:val="009C530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9C530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C5308"/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C5308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9C530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9C5308"/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C5308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9C530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C5308"/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5308"/>
    <w:rPr>
      <w:sz w:val="22"/>
      <w:szCs w:val="20"/>
    </w:rPr>
  </w:style>
  <w:style w:type="table" w:styleId="GridTable1Light">
    <w:name w:val="Grid Table 1 Light"/>
    <w:basedOn w:val="TableNormal"/>
    <w:uiPriority w:val="46"/>
    <w:rsid w:val="009C530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C5308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9C5308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9C5308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9C5308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9C5308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9C5308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9C530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9C5308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9C5308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9C5308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9C5308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9C5308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9C5308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9C530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9C530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9C530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9C530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9C530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9C530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9C530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9C530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9C5308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9C5308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9C5308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9C5308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9C5308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9C5308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9C530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9C5308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9C5308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9C5308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9C5308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9C5308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9C5308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9C5308"/>
    <w:rPr>
      <w:color w:val="2B579A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530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530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530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530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530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5308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5308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9C5308"/>
  </w:style>
  <w:style w:type="paragraph" w:styleId="HTMLAddress">
    <w:name w:val="HTML Address"/>
    <w:basedOn w:val="Normal"/>
    <w:link w:val="HTMLAddressChar"/>
    <w:uiPriority w:val="99"/>
    <w:semiHidden/>
    <w:unhideWhenUsed/>
    <w:rsid w:val="009C530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C5308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9C530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9C530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9C530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9C530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C5308"/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C5308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9C530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9C530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9C530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C5308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C5308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C5308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C5308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C5308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C5308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C5308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C5308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C5308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C5308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C5308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E5103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03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03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5103A"/>
    <w:rPr>
      <w:b/>
      <w:bCs/>
      <w:caps w:val="0"/>
      <w:smallCaps/>
      <w:color w:val="365F91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9C530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C5308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C5308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C5308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C5308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C5308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C5308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C530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C5308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C5308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C5308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C5308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C5308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C5308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C530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C5308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C5308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C5308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C5308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C5308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C5308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C5308"/>
  </w:style>
  <w:style w:type="paragraph" w:styleId="List">
    <w:name w:val="List"/>
    <w:basedOn w:val="Normal"/>
    <w:uiPriority w:val="99"/>
    <w:semiHidden/>
    <w:unhideWhenUsed/>
    <w:rsid w:val="009C530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C530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C530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C530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C5308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9C5308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C5308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C5308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C5308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C5308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C530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C530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C530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C530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C5308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9C5308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C5308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C5308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C5308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C5308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9C530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9C53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9C53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9C53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9C53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9C53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9C53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9C53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9C530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9C5308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9C5308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9C5308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9C5308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9C5308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9C5308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9C5308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9C5308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9C5308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9C5308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9C5308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9C5308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9C5308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9C5308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9C5308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9C530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9C5308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9C5308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9C5308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9C5308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9C5308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9C5308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9C530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9C5308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9C5308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9C5308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9C5308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9C5308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9C5308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9C530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C5308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9C5308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C5308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C5308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C5308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C5308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C5308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C5308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C530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C530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C530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C530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C530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C530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C530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C530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C5308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C5308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C5308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C5308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C5308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C5308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C5308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C530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C530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C530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C530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C530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C530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C530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9C5308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C530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C5308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9C5308"/>
  </w:style>
  <w:style w:type="paragraph" w:styleId="NormalWeb">
    <w:name w:val="Normal (Web)"/>
    <w:basedOn w:val="Normal"/>
    <w:uiPriority w:val="99"/>
    <w:semiHidden/>
    <w:unhideWhenUsed/>
    <w:rsid w:val="009C5308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9C530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C5308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C5308"/>
  </w:style>
  <w:style w:type="character" w:styleId="PageNumber">
    <w:name w:val="page number"/>
    <w:basedOn w:val="DefaultParagraphFont"/>
    <w:uiPriority w:val="99"/>
    <w:semiHidden/>
    <w:unhideWhenUsed/>
    <w:rsid w:val="009C5308"/>
  </w:style>
  <w:style w:type="table" w:styleId="PlainTable1">
    <w:name w:val="Plain Table 1"/>
    <w:basedOn w:val="TableNormal"/>
    <w:uiPriority w:val="41"/>
    <w:rsid w:val="009C530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9C530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9C530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C530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C530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9C5308"/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C5308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9C530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5308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C530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C5308"/>
  </w:style>
  <w:style w:type="paragraph" w:styleId="Signature">
    <w:name w:val="Signature"/>
    <w:basedOn w:val="Normal"/>
    <w:link w:val="SignatureChar"/>
    <w:uiPriority w:val="99"/>
    <w:semiHidden/>
    <w:unhideWhenUsed/>
    <w:rsid w:val="009C5308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C5308"/>
  </w:style>
  <w:style w:type="character" w:customStyle="1" w:styleId="SmartHyperlink1">
    <w:name w:val="Smart Hyperlink1"/>
    <w:basedOn w:val="DefaultParagraphFont"/>
    <w:uiPriority w:val="99"/>
    <w:semiHidden/>
    <w:unhideWhenUsed/>
    <w:rsid w:val="009C5308"/>
    <w:rPr>
      <w:u w:val="dotted"/>
    </w:rPr>
  </w:style>
  <w:style w:type="character" w:styleId="Strong">
    <w:name w:val="Strong"/>
    <w:basedOn w:val="DefaultParagraphFont"/>
    <w:uiPriority w:val="22"/>
    <w:qFormat/>
    <w:rsid w:val="009C5308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9C5308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C5308"/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9C530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C530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9C530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C530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C53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C530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C530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C530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C5308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C530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C530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C5308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C530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C530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C5308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C5308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C530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C530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C530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C530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C530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C530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C530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C530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C530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C5308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C530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9C530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9C530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C530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C5308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C530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C530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C530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C530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C530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C5308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C5308"/>
  </w:style>
  <w:style w:type="table" w:styleId="TableProfessional">
    <w:name w:val="Table Professional"/>
    <w:basedOn w:val="TableNormal"/>
    <w:uiPriority w:val="99"/>
    <w:semiHidden/>
    <w:unhideWhenUsed/>
    <w:rsid w:val="009C530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C530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C530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C530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C530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C530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C53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C530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C5308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C530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9C530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53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9C5308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9C5308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C5308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9C5308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9C5308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C5308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C5308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C5308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C5308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C5308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C5308"/>
    <w:pPr>
      <w:keepNext/>
      <w:keepLines/>
      <w:spacing w:before="240" w:after="0"/>
      <w:jc w:val="left"/>
      <w:outlineLvl w:val="9"/>
    </w:pPr>
    <w:rPr>
      <w:rFonts w:eastAsiaTheme="majorEastAsia" w:cstheme="majorBidi"/>
      <w:b w:val="0"/>
      <w:caps w:val="0"/>
      <w:color w:val="365F91" w:themeColor="accent1" w:themeShade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5103A"/>
    <w:rPr>
      <w:color w:val="595959" w:themeColor="text1" w:themeTint="A6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rsid w:val="003D6DB1"/>
    <w:rPr>
      <w:rFonts w:asciiTheme="majorHAnsi" w:hAnsiTheme="majorHAnsi" w:cs="Tahoma"/>
      <w:b/>
      <w:cap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relyea\AppData\Roaming\Microsoft\Templates\Student%20detention%20sign-in%20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Garamond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Student detention sign-in sheet</Template>
  <TotalTime>3</TotalTime>
  <Pages>3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srelyea</dc:creator>
  <cp:lastModifiedBy>Lavinia Ciungu</cp:lastModifiedBy>
  <cp:revision>6</cp:revision>
  <cp:lastPrinted>2018-12-17T15:23:00Z</cp:lastPrinted>
  <dcterms:created xsi:type="dcterms:W3CDTF">2026-10-13T22:17:00Z</dcterms:created>
  <dcterms:modified xsi:type="dcterms:W3CDTF">2026-10-13T22:57:00Z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TC010175881033</vt:lpwstr>
  </property>
  <property fmtid="{D5CDD505-2E9C-101B-9397-08002B2CF9AE}" pid="3" name="ContentTypeId">
    <vt:lpwstr>0x010100AA3F7D94069FF64A86F7DFF56D60E3BE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  <property fmtid="{D5CDD505-2E9C-101B-9397-08002B2CF9AE}" pid="10" name="GrammarlyDocumentId">
    <vt:lpwstr>b469a73a-d6a7-4635-ab64-eed54e1ff458</vt:lpwstr>
  </property>
</Properties>
</file>